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2D273" w14:textId="789CEA28" w:rsidR="003A21E3" w:rsidRDefault="00014C16" w:rsidP="009A764F"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296D2A20" wp14:editId="36CFEB9B">
            <wp:simplePos x="0" y="0"/>
            <wp:positionH relativeFrom="column">
              <wp:posOffset>28575</wp:posOffset>
            </wp:positionH>
            <wp:positionV relativeFrom="paragraph">
              <wp:posOffset>1</wp:posOffset>
            </wp:positionV>
            <wp:extent cx="914400" cy="905912"/>
            <wp:effectExtent l="0" t="0" r="0" b="8890"/>
            <wp:wrapNone/>
            <wp:docPr id="2" name="Picture 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82" cy="90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B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871FE0" wp14:editId="3982658C">
                <wp:simplePos x="0" y="0"/>
                <wp:positionH relativeFrom="column">
                  <wp:posOffset>805180</wp:posOffset>
                </wp:positionH>
                <wp:positionV relativeFrom="paragraph">
                  <wp:posOffset>-611505</wp:posOffset>
                </wp:positionV>
                <wp:extent cx="6432550" cy="1342390"/>
                <wp:effectExtent l="0" t="0" r="0" b="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2550" cy="13423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161267" w14:textId="77777777" w:rsidR="00CE4705" w:rsidRPr="00E96BF5" w:rsidRDefault="00CE4705" w:rsidP="00CE47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E96BF5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Learning </w:t>
                            </w:r>
                          </w:p>
                          <w:p w14:paraId="5CCCBDAD" w14:textId="77777777" w:rsidR="00CE4705" w:rsidRPr="00E96BF5" w:rsidRDefault="00CE4705" w:rsidP="00CE47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E96BF5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from Home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871FE0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63.4pt;margin-top:-48.15pt;width:506.5pt;height:105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14:paraId="0F161267" w14:textId="77777777" w:rsidR="00CE4705" w:rsidRPr="00E96BF5" w:rsidRDefault="00CE4705" w:rsidP="00CE47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</w:rPr>
                      </w:pPr>
                      <w:r w:rsidRPr="00E96BF5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Learning </w:t>
                      </w:r>
                    </w:p>
                    <w:p w14:paraId="5CCCBDAD" w14:textId="77777777" w:rsidR="00CE4705" w:rsidRPr="00E96BF5" w:rsidRDefault="00CE4705" w:rsidP="00CE47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</w:rPr>
                      </w:pPr>
                      <w:r w:rsidRPr="00E96BF5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from Home</w:t>
                      </w:r>
                    </w:p>
                  </w:txbxContent>
                </v:textbox>
              </v:shape>
            </w:pict>
          </mc:Fallback>
        </mc:AlternateContent>
      </w:r>
      <w:r w:rsidR="00732841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66E04BF4" wp14:editId="2DCBD23F">
            <wp:simplePos x="0" y="0"/>
            <wp:positionH relativeFrom="column">
              <wp:posOffset>-764274</wp:posOffset>
            </wp:positionH>
            <wp:positionV relativeFrom="paragraph">
              <wp:posOffset>-818865</wp:posOffset>
            </wp:positionV>
            <wp:extent cx="1353404" cy="928048"/>
            <wp:effectExtent l="0" t="0" r="0" b="0"/>
            <wp:wrapNone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11" cy="930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04B62" w14:textId="004A7781" w:rsidR="003A21E3" w:rsidRDefault="003A21E3"/>
    <w:p w14:paraId="5558E4FD" w14:textId="22E370CB" w:rsidR="00C22125" w:rsidRDefault="00C22125"/>
    <w:tbl>
      <w:tblPr>
        <w:tblStyle w:val="TableGrid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2127"/>
        <w:gridCol w:w="3118"/>
        <w:gridCol w:w="3260"/>
        <w:gridCol w:w="2977"/>
      </w:tblGrid>
      <w:tr w:rsidR="00732841" w:rsidRPr="00F249AE" w14:paraId="0A35A873" w14:textId="77777777" w:rsidTr="00233F8F">
        <w:trPr>
          <w:trHeight w:val="1018"/>
        </w:trPr>
        <w:tc>
          <w:tcPr>
            <w:tcW w:w="2127" w:type="dxa"/>
          </w:tcPr>
          <w:p w14:paraId="4E559773" w14:textId="13B096FB" w:rsidR="00B20CB3" w:rsidRDefault="00B20CB3">
            <w:pPr>
              <w:rPr>
                <w:rFonts w:ascii="Tahoma" w:hAnsi="Tahoma" w:cs="Tahoma"/>
                <w:b/>
                <w:color w:val="0000FF"/>
              </w:rPr>
            </w:pPr>
            <w:r w:rsidRPr="00F249AE">
              <w:rPr>
                <w:rFonts w:ascii="Tahoma" w:hAnsi="Tahoma" w:cs="Tahoma"/>
                <w:b/>
                <w:color w:val="0000FF"/>
              </w:rPr>
              <w:t>Year:</w:t>
            </w:r>
            <w:r w:rsidR="00C22125" w:rsidRPr="00F249AE">
              <w:rPr>
                <w:rFonts w:ascii="Tahoma" w:hAnsi="Tahoma" w:cs="Tahoma"/>
                <w:b/>
                <w:color w:val="0000FF"/>
              </w:rPr>
              <w:t xml:space="preserve"> Reception</w:t>
            </w:r>
            <w:r w:rsidR="003C68CF">
              <w:rPr>
                <w:rFonts w:ascii="Tahoma" w:hAnsi="Tahoma" w:cs="Tahoma"/>
                <w:b/>
                <w:color w:val="0000FF"/>
              </w:rPr>
              <w:t xml:space="preserve"> &amp; Year 1</w:t>
            </w:r>
          </w:p>
          <w:p w14:paraId="449FF2F0" w14:textId="77777777" w:rsidR="00F249AE" w:rsidRPr="000B4548" w:rsidRDefault="00F249AE">
            <w:pPr>
              <w:rPr>
                <w:rFonts w:ascii="Tahoma" w:hAnsi="Tahoma" w:cs="Tahoma"/>
                <w:b/>
                <w:color w:val="0000FF"/>
                <w:sz w:val="20"/>
                <w:szCs w:val="20"/>
              </w:rPr>
            </w:pPr>
          </w:p>
          <w:p w14:paraId="4737CB10" w14:textId="1040BD0F" w:rsidR="00B20CB3" w:rsidRPr="00F249AE" w:rsidRDefault="00B20CB3">
            <w:pPr>
              <w:rPr>
                <w:rFonts w:ascii="Tahoma" w:hAnsi="Tahoma" w:cs="Tahoma"/>
                <w:sz w:val="32"/>
              </w:rPr>
            </w:pPr>
            <w:r w:rsidRPr="00F249AE">
              <w:rPr>
                <w:rFonts w:ascii="Tahoma" w:hAnsi="Tahoma" w:cs="Tahoma"/>
                <w:b/>
                <w:color w:val="0000FF"/>
              </w:rPr>
              <w:t>Wk beg:</w:t>
            </w:r>
            <w:r w:rsidR="00F249AE" w:rsidRPr="00F249AE">
              <w:rPr>
                <w:rFonts w:ascii="Tahoma" w:hAnsi="Tahoma" w:cs="Tahoma"/>
                <w:b/>
                <w:color w:val="0000FF"/>
              </w:rPr>
              <w:t xml:space="preserve"> </w:t>
            </w:r>
            <w:r w:rsidR="002E2451">
              <w:rPr>
                <w:rFonts w:ascii="Tahoma" w:hAnsi="Tahoma" w:cs="Tahoma"/>
                <w:b/>
                <w:color w:val="0000FF"/>
              </w:rPr>
              <w:t>3</w:t>
            </w:r>
            <w:r w:rsidR="00105298">
              <w:rPr>
                <w:rFonts w:ascii="Tahoma" w:hAnsi="Tahoma" w:cs="Tahoma"/>
                <w:b/>
                <w:color w:val="0000FF"/>
              </w:rPr>
              <w:t>/</w:t>
            </w:r>
            <w:r w:rsidR="002E2451">
              <w:rPr>
                <w:rFonts w:ascii="Tahoma" w:hAnsi="Tahoma" w:cs="Tahoma"/>
                <w:b/>
                <w:color w:val="0000FF"/>
              </w:rPr>
              <w:t>5</w:t>
            </w:r>
            <w:r w:rsidR="00C22125" w:rsidRPr="00F249AE">
              <w:rPr>
                <w:rFonts w:ascii="Tahoma" w:hAnsi="Tahoma" w:cs="Tahoma"/>
                <w:b/>
                <w:color w:val="0000FF"/>
              </w:rPr>
              <w:t>/20</w:t>
            </w:r>
            <w:r w:rsidR="0054123A">
              <w:rPr>
                <w:rFonts w:ascii="Tahoma" w:hAnsi="Tahoma" w:cs="Tahoma"/>
                <w:b/>
                <w:color w:val="0000FF"/>
              </w:rPr>
              <w:t>21</w:t>
            </w:r>
          </w:p>
        </w:tc>
        <w:tc>
          <w:tcPr>
            <w:tcW w:w="1984" w:type="dxa"/>
          </w:tcPr>
          <w:p w14:paraId="4275F18A" w14:textId="77777777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Lesson One</w:t>
            </w:r>
          </w:p>
        </w:tc>
        <w:tc>
          <w:tcPr>
            <w:tcW w:w="2127" w:type="dxa"/>
          </w:tcPr>
          <w:p w14:paraId="721AE1C8" w14:textId="77777777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41C014F9" w14:textId="0C549F62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Two</w:t>
            </w:r>
          </w:p>
        </w:tc>
        <w:tc>
          <w:tcPr>
            <w:tcW w:w="3118" w:type="dxa"/>
          </w:tcPr>
          <w:p w14:paraId="25733178" w14:textId="77777777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00F16622" w14:textId="4F3D8B48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Three</w:t>
            </w:r>
          </w:p>
        </w:tc>
        <w:tc>
          <w:tcPr>
            <w:tcW w:w="3260" w:type="dxa"/>
          </w:tcPr>
          <w:p w14:paraId="071515F6" w14:textId="77777777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47E7D961" w14:textId="4EF838D0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Four</w:t>
            </w:r>
          </w:p>
        </w:tc>
        <w:tc>
          <w:tcPr>
            <w:tcW w:w="2977" w:type="dxa"/>
          </w:tcPr>
          <w:p w14:paraId="23A8511E" w14:textId="19E5F4E9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248B2C77" w14:textId="0B3C9F4E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Five</w:t>
            </w:r>
          </w:p>
        </w:tc>
      </w:tr>
      <w:tr w:rsidR="003B6BEC" w:rsidRPr="00DB5CDB" w14:paraId="7D7B3583" w14:textId="77777777" w:rsidTr="00976EF9">
        <w:trPr>
          <w:trHeight w:val="274"/>
        </w:trPr>
        <w:tc>
          <w:tcPr>
            <w:tcW w:w="2127" w:type="dxa"/>
          </w:tcPr>
          <w:p w14:paraId="768477A5" w14:textId="463337FA" w:rsidR="003B6BEC" w:rsidRPr="00DB5CDB" w:rsidRDefault="003B6BEC" w:rsidP="003B6BE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t>Tuesday</w:t>
            </w:r>
            <w:r w:rsidR="002E2451">
              <w:rPr>
                <w:rFonts w:ascii="Tahoma" w:hAnsi="Tahoma" w:cs="Tahoma"/>
                <w:b/>
                <w:sz w:val="20"/>
                <w:szCs w:val="20"/>
              </w:rPr>
              <w:t xml:space="preserve"> 4</w:t>
            </w:r>
            <w:r w:rsidR="00671220">
              <w:rPr>
                <w:rFonts w:ascii="Tahoma" w:hAnsi="Tahoma" w:cs="Tahoma"/>
                <w:b/>
                <w:sz w:val="20"/>
                <w:szCs w:val="20"/>
              </w:rPr>
              <w:t>th</w:t>
            </w:r>
            <w:r w:rsidR="002E2451">
              <w:rPr>
                <w:rFonts w:ascii="Tahoma" w:hAnsi="Tahoma" w:cs="Tahoma"/>
                <w:b/>
                <w:sz w:val="20"/>
                <w:szCs w:val="20"/>
              </w:rPr>
              <w:t xml:space="preserve"> May</w:t>
            </w:r>
          </w:p>
        </w:tc>
        <w:tc>
          <w:tcPr>
            <w:tcW w:w="1984" w:type="dxa"/>
          </w:tcPr>
          <w:p w14:paraId="35FAB779" w14:textId="77777777" w:rsidR="00B51823" w:rsidRPr="000F3023" w:rsidRDefault="00B51823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Practice</w:t>
            </w:r>
          </w:p>
          <w:p w14:paraId="6E5D6017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Practice writing your name either on a piece of paper or your name card.</w:t>
            </w:r>
          </w:p>
          <w:p w14:paraId="0F3C48F8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6C81A41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Please encourage correct pencil hold – ‘nip, flip and grip’.</w:t>
            </w:r>
          </w:p>
          <w:p w14:paraId="15A3E005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AD5E054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Make sure your child can form every letter correctly and without a visual.</w:t>
            </w:r>
          </w:p>
          <w:p w14:paraId="0A0BDF6B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52833A4" w14:textId="1981A565" w:rsidR="003B6BEC" w:rsidRPr="000F3023" w:rsidRDefault="000A690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Extension</w:t>
            </w:r>
            <w:r w:rsidR="00B51823"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B51823" w:rsidRPr="000F3023">
              <w:rPr>
                <w:rFonts w:ascii="Tahoma" w:hAnsi="Tahoma" w:cs="Tahoma"/>
                <w:sz w:val="20"/>
                <w:szCs w:val="20"/>
              </w:rPr>
              <w:t>Encourage your child to write the letters smaller and on a line. Once they can do this help your child to learn to write their surname also.</w:t>
            </w:r>
          </w:p>
        </w:tc>
        <w:tc>
          <w:tcPr>
            <w:tcW w:w="2127" w:type="dxa"/>
          </w:tcPr>
          <w:p w14:paraId="6251D911" w14:textId="77777777" w:rsidR="003B6BEC" w:rsidRPr="000F3023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Reading</w:t>
            </w:r>
          </w:p>
          <w:p w14:paraId="3E8F19E2" w14:textId="1460A257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Log onto Bug Club and pick a book to read to your grown up. Ask your child questions about the story and to sound talk the words.</w:t>
            </w:r>
          </w:p>
          <w:p w14:paraId="12E0D137" w14:textId="77777777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5C6E3DA" w14:textId="77777777" w:rsidR="003B6BEC" w:rsidRPr="000F3023" w:rsidRDefault="000B2E14" w:rsidP="003B6BEC">
            <w:pPr>
              <w:rPr>
                <w:rFonts w:ascii="Tahoma" w:hAnsi="Tahoma" w:cs="Tahoma"/>
                <w:sz w:val="20"/>
                <w:szCs w:val="20"/>
              </w:rPr>
            </w:pPr>
            <w:hyperlink r:id="rId8" w:history="1">
              <w:r w:rsidR="003B6BEC" w:rsidRPr="000F3023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24C08A7D" w14:textId="77777777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98D91CA" w14:textId="07EB006D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Practice reading some of the sound button words in their home learning pack.</w:t>
            </w:r>
          </w:p>
          <w:p w14:paraId="5434B732" w14:textId="77777777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e.g. h-u-ff     huff</w:t>
            </w:r>
          </w:p>
          <w:p w14:paraId="0D1D3FAF" w14:textId="65E085BB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Or read and write the tricky words on their key ring.</w:t>
            </w:r>
          </w:p>
        </w:tc>
        <w:tc>
          <w:tcPr>
            <w:tcW w:w="3118" w:type="dxa"/>
          </w:tcPr>
          <w:p w14:paraId="50DB709B" w14:textId="1F0D460A" w:rsidR="00835389" w:rsidRPr="000F3023" w:rsidRDefault="003B6BEC" w:rsidP="00835389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Maths</w:t>
            </w:r>
          </w:p>
          <w:p w14:paraId="56C088E7" w14:textId="77777777" w:rsidR="009C18E9" w:rsidRPr="000F3023" w:rsidRDefault="009C18E9" w:rsidP="009C18E9">
            <w:pPr>
              <w:pStyle w:val="Default"/>
              <w:rPr>
                <w:sz w:val="20"/>
                <w:szCs w:val="20"/>
              </w:rPr>
            </w:pPr>
            <w:r w:rsidRPr="000F3023">
              <w:rPr>
                <w:sz w:val="20"/>
                <w:szCs w:val="20"/>
              </w:rPr>
              <w:t xml:space="preserve">Practice writing numbers correctly. </w:t>
            </w:r>
          </w:p>
          <w:p w14:paraId="3350DEA2" w14:textId="77777777" w:rsidR="009C18E9" w:rsidRPr="000F3023" w:rsidRDefault="000B2E14" w:rsidP="009C18E9">
            <w:pPr>
              <w:rPr>
                <w:rFonts w:ascii="Tahoma" w:hAnsi="Tahoma" w:cs="Tahoma"/>
                <w:sz w:val="20"/>
                <w:szCs w:val="20"/>
              </w:rPr>
            </w:pPr>
            <w:hyperlink r:id="rId9" w:history="1">
              <w:r w:rsidR="009C18E9" w:rsidRPr="000F3023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https://www.youtube.com/watch?v=DzKqCmjVXLI</w:t>
              </w:r>
            </w:hyperlink>
          </w:p>
          <w:p w14:paraId="0370E954" w14:textId="1C945CAE" w:rsidR="0011529D" w:rsidRPr="000F3023" w:rsidRDefault="009C18E9" w:rsidP="00761EAD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13BFA12E" w14:textId="2402684A" w:rsidR="00761EAD" w:rsidRPr="000F3023" w:rsidRDefault="00761EAD" w:rsidP="00761EAD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Show 7 pegs on a coat hanger. Split into 6 and 1. Turn hanger round to show that 6 and 1 makes 7, as well as 1 and 6. </w:t>
            </w:r>
          </w:p>
          <w:p w14:paraId="39970E12" w14:textId="77777777" w:rsidR="00761EAD" w:rsidRPr="000F3023" w:rsidRDefault="00761EAD" w:rsidP="00761EAD">
            <w:pPr>
              <w:spacing w:after="60"/>
              <w:ind w:left="6"/>
              <w:rPr>
                <w:rFonts w:ascii="Tahoma" w:hAnsi="Tahoma" w:cs="Tahoma"/>
                <w:iCs/>
                <w:sz w:val="20"/>
                <w:szCs w:val="20"/>
              </w:rPr>
            </w:pPr>
            <w:r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Repeat for 5 and 2, 4 and 3. </w:t>
            </w:r>
          </w:p>
          <w:p w14:paraId="7BEC626C" w14:textId="2A874125" w:rsidR="00761EAD" w:rsidRPr="000F3023" w:rsidRDefault="00761EAD" w:rsidP="007728F6">
            <w:pPr>
              <w:spacing w:after="60"/>
              <w:ind w:left="6"/>
              <w:rPr>
                <w:rFonts w:ascii="Tahoma" w:hAnsi="Tahoma" w:cs="Tahoma"/>
                <w:iCs/>
                <w:sz w:val="20"/>
                <w:szCs w:val="20"/>
              </w:rPr>
            </w:pPr>
            <w:r w:rsidRPr="000F3023">
              <w:rPr>
                <w:rFonts w:ascii="Tahoma" w:hAnsi="Tahoma" w:cs="Tahoma"/>
                <w:iCs/>
                <w:sz w:val="20"/>
                <w:szCs w:val="20"/>
              </w:rPr>
              <w:t>Ask your child to close their eyes whilst you hide 2 pegs with a cloth. Open their eyes</w:t>
            </w:r>
            <w:r w:rsidRPr="000F3023">
              <w:rPr>
                <w:rFonts w:ascii="Tahoma" w:hAnsi="Tahoma" w:cs="Tahoma"/>
                <w:sz w:val="20"/>
                <w:szCs w:val="20"/>
              </w:rPr>
              <w:t xml:space="preserve">. Show me 7 fingers. Now show me how many pegs you can see on the hanger. How many fingers did you fold down? That's how many are hiding!  </w:t>
            </w:r>
            <w:r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Record 5 + □ = 7. Agree 2 goes in the empty box. Remove cloth to check. </w:t>
            </w:r>
          </w:p>
          <w:p w14:paraId="3688BEA6" w14:textId="122045F0" w:rsidR="00761EAD" w:rsidRPr="000F3023" w:rsidRDefault="00761EAD" w:rsidP="007728F6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0F3023">
              <w:rPr>
                <w:rFonts w:ascii="Tahoma" w:hAnsi="Tahoma" w:cs="Tahoma"/>
                <w:iCs/>
                <w:sz w:val="20"/>
                <w:szCs w:val="20"/>
              </w:rPr>
              <w:t>Repeat hiding other numbers of pegs.</w:t>
            </w:r>
          </w:p>
          <w:p w14:paraId="7B27B464" w14:textId="6F8D6D5C" w:rsidR="007728F6" w:rsidRPr="000F3023" w:rsidRDefault="007728F6" w:rsidP="00761EAD">
            <w:pPr>
              <w:spacing w:after="60"/>
              <w:ind w:left="6"/>
              <w:rPr>
                <w:rFonts w:ascii="Tahoma" w:hAnsi="Tahoma" w:cs="Tahoma"/>
                <w:b/>
                <w:iCs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iCs/>
                <w:sz w:val="20"/>
                <w:szCs w:val="20"/>
                <w:u w:val="single"/>
              </w:rPr>
              <w:t>Extension</w:t>
            </w:r>
          </w:p>
          <w:p w14:paraId="1CFABC1C" w14:textId="63371425" w:rsidR="00811895" w:rsidRPr="000F3023" w:rsidRDefault="007728F6" w:rsidP="00761EAD">
            <w:pPr>
              <w:tabs>
                <w:tab w:val="left" w:pos="945"/>
              </w:tabs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Repeat but with 10 or more pegs.</w:t>
            </w:r>
          </w:p>
        </w:tc>
        <w:tc>
          <w:tcPr>
            <w:tcW w:w="3260" w:type="dxa"/>
          </w:tcPr>
          <w:p w14:paraId="5181503F" w14:textId="77777777" w:rsidR="003B6BEC" w:rsidRPr="000F3023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Phonics</w:t>
            </w:r>
          </w:p>
          <w:p w14:paraId="1A42AC5B" w14:textId="46D45CC3" w:rsidR="00967290" w:rsidRPr="000F3023" w:rsidRDefault="00967290" w:rsidP="00967290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Review all letter sounds learnt so far – see flash cards in home learning pack.</w:t>
            </w:r>
            <w:r w:rsidRPr="000F3023">
              <w:rPr>
                <w:rFonts w:ascii="Tahoma" w:hAnsi="Tahoma" w:cs="Tahoma"/>
                <w:sz w:val="20"/>
                <w:szCs w:val="20"/>
              </w:rPr>
              <w:t xml:space="preserve"> Focus on learning the digraphs</w:t>
            </w:r>
            <w:r w:rsidR="002E2451" w:rsidRPr="000F3023">
              <w:rPr>
                <w:rFonts w:ascii="Tahoma" w:hAnsi="Tahoma" w:cs="Tahoma"/>
                <w:sz w:val="20"/>
                <w:szCs w:val="20"/>
              </w:rPr>
              <w:t xml:space="preserve"> and trigraphs</w:t>
            </w:r>
            <w:r w:rsidRPr="000F3023">
              <w:rPr>
                <w:rFonts w:ascii="Tahoma" w:hAnsi="Tahoma" w:cs="Tahoma"/>
                <w:sz w:val="20"/>
                <w:szCs w:val="20"/>
              </w:rPr>
              <w:t xml:space="preserve"> qu ch sh th ng ai ee igh oa oo(long) oo(short) ar ur ow oi ear air ure</w:t>
            </w:r>
            <w:r w:rsidR="00B240FD" w:rsidRPr="000F3023">
              <w:rPr>
                <w:rFonts w:ascii="Tahoma" w:hAnsi="Tahoma" w:cs="Tahoma"/>
                <w:sz w:val="20"/>
                <w:szCs w:val="20"/>
              </w:rPr>
              <w:t xml:space="preserve"> er</w:t>
            </w:r>
          </w:p>
          <w:p w14:paraId="19BC8F55" w14:textId="16BF2740" w:rsidR="003B6BEC" w:rsidRPr="000F3023" w:rsidRDefault="003B6BEC" w:rsidP="003B6BEC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56EA490F" w14:textId="38361327" w:rsidR="00B240FD" w:rsidRPr="000F3023" w:rsidRDefault="00B240FD" w:rsidP="00B240FD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Revisit the sound</w:t>
            </w:r>
            <w:r w:rsidR="002E2451" w:rsidRPr="000F3023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 oi</w:t>
            </w:r>
            <w:r w:rsidRPr="000F3023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8A40663" w14:textId="77777777" w:rsidR="002E2451" w:rsidRPr="000F3023" w:rsidRDefault="000B2E14" w:rsidP="002E2451">
            <w:pPr>
              <w:rPr>
                <w:rFonts w:ascii="Tahoma" w:hAnsi="Tahoma" w:cs="Tahoma"/>
                <w:sz w:val="20"/>
                <w:szCs w:val="20"/>
              </w:rPr>
            </w:pPr>
            <w:hyperlink r:id="rId10" w:history="1">
              <w:r w:rsidR="002E2451" w:rsidRPr="000F3023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https://www.youtube.com/watch?v=iemIhNNSybw</w:t>
              </w:r>
            </w:hyperlink>
          </w:p>
          <w:p w14:paraId="250CC3BF" w14:textId="75BE412A" w:rsidR="00990344" w:rsidRPr="000F3023" w:rsidRDefault="00990344" w:rsidP="00B240FD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50CB0547" w14:textId="094DE4BE" w:rsidR="00993003" w:rsidRPr="000F3023" w:rsidRDefault="00496B57" w:rsidP="00993003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Then practis</w:t>
            </w:r>
            <w:r w:rsidR="00993003"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e reading</w:t>
            </w:r>
            <w:r w:rsidR="001237EF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/writing</w:t>
            </w:r>
            <w:bookmarkStart w:id="0" w:name="_GoBack"/>
            <w:bookmarkEnd w:id="0"/>
            <w:r w:rsidR="00993003"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 these words:</w:t>
            </w:r>
          </w:p>
          <w:p w14:paraId="7EC05296" w14:textId="33F62E78" w:rsidR="00993003" w:rsidRPr="000F3023" w:rsidRDefault="002E2451" w:rsidP="0099300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now</w:t>
            </w:r>
          </w:p>
          <w:p w14:paraId="332D3C74" w14:textId="30E75BAB" w:rsidR="00993003" w:rsidRPr="000F3023" w:rsidRDefault="002E2451" w:rsidP="0099300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owl</w:t>
            </w:r>
          </w:p>
          <w:p w14:paraId="697500A2" w14:textId="0B4CD2AB" w:rsidR="00993003" w:rsidRPr="000F3023" w:rsidRDefault="002E2451" w:rsidP="0099300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clown</w:t>
            </w:r>
          </w:p>
          <w:p w14:paraId="48A64687" w14:textId="633EEC81" w:rsidR="00993003" w:rsidRPr="000F3023" w:rsidRDefault="002E2451" w:rsidP="0099300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coin</w:t>
            </w:r>
          </w:p>
          <w:p w14:paraId="2DEC96AA" w14:textId="4F7569C6" w:rsidR="00993003" w:rsidRPr="000F3023" w:rsidRDefault="002E2451" w:rsidP="0099300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coil</w:t>
            </w:r>
          </w:p>
          <w:p w14:paraId="685CC7A1" w14:textId="75E67138" w:rsidR="00993003" w:rsidRPr="000F3023" w:rsidRDefault="002E2451" w:rsidP="0099300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boil</w:t>
            </w:r>
          </w:p>
          <w:p w14:paraId="667F96CB" w14:textId="4151BC6C" w:rsidR="001D2855" w:rsidRPr="000F3023" w:rsidRDefault="002E2451" w:rsidP="0099300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join</w:t>
            </w:r>
          </w:p>
          <w:p w14:paraId="1A3230A0" w14:textId="77777777" w:rsidR="00993003" w:rsidRPr="000F3023" w:rsidRDefault="00993003" w:rsidP="0099300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CDCD0B1" w14:textId="69F206D9" w:rsidR="0021076D" w:rsidRPr="000F3023" w:rsidRDefault="00974BEB" w:rsidP="00FD26A6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We have learnt all the sounds in these words so see if your chil</w:t>
            </w:r>
            <w:r w:rsidR="000A6903" w:rsidRPr="000F3023">
              <w:rPr>
                <w:rFonts w:ascii="Tahoma" w:hAnsi="Tahoma" w:cs="Tahoma"/>
                <w:sz w:val="20"/>
                <w:szCs w:val="20"/>
              </w:rPr>
              <w:t xml:space="preserve">d can </w:t>
            </w:r>
            <w:r w:rsidR="002E2451" w:rsidRPr="000F3023">
              <w:rPr>
                <w:rFonts w:ascii="Tahoma" w:hAnsi="Tahoma" w:cs="Tahoma"/>
                <w:sz w:val="20"/>
                <w:szCs w:val="20"/>
              </w:rPr>
              <w:t>sound talk them e.g. j</w:t>
            </w:r>
            <w:r w:rsidR="001D2855" w:rsidRPr="000F3023">
              <w:rPr>
                <w:rFonts w:ascii="Tahoma" w:hAnsi="Tahoma" w:cs="Tahoma"/>
                <w:sz w:val="20"/>
                <w:szCs w:val="20"/>
              </w:rPr>
              <w:t>-</w:t>
            </w:r>
            <w:r w:rsidR="002E2451" w:rsidRPr="000F3023">
              <w:rPr>
                <w:rFonts w:ascii="Tahoma" w:hAnsi="Tahoma" w:cs="Tahoma"/>
                <w:sz w:val="20"/>
                <w:szCs w:val="20"/>
              </w:rPr>
              <w:t>oi-</w:t>
            </w:r>
            <w:proofErr w:type="gramStart"/>
            <w:r w:rsidR="002E2451" w:rsidRPr="000F3023">
              <w:rPr>
                <w:rFonts w:ascii="Tahoma" w:hAnsi="Tahoma" w:cs="Tahoma"/>
                <w:sz w:val="20"/>
                <w:szCs w:val="20"/>
              </w:rPr>
              <w:t>n  join</w:t>
            </w:r>
            <w:proofErr w:type="gramEnd"/>
          </w:p>
        </w:tc>
        <w:tc>
          <w:tcPr>
            <w:tcW w:w="2977" w:type="dxa"/>
          </w:tcPr>
          <w:p w14:paraId="55B06B0D" w14:textId="18541947" w:rsidR="00671220" w:rsidRPr="000F3023" w:rsidRDefault="00B17808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Literacy</w:t>
            </w:r>
          </w:p>
          <w:p w14:paraId="09091207" w14:textId="77777777" w:rsidR="00703629" w:rsidRPr="000F3023" w:rsidRDefault="00496B57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 xml:space="preserve">Use the word bank to write a sentence about each picture. </w:t>
            </w:r>
          </w:p>
          <w:p w14:paraId="25CE134A" w14:textId="77777777" w:rsidR="00496B57" w:rsidRPr="000F3023" w:rsidRDefault="00496B57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E.g. The sandcastle has shells and flags on it.</w:t>
            </w:r>
          </w:p>
          <w:p w14:paraId="2FFBA2E1" w14:textId="10E6F1DC" w:rsidR="00496B57" w:rsidRPr="000F3023" w:rsidRDefault="00496B57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The boat is near the lighthouse.</w:t>
            </w:r>
          </w:p>
          <w:p w14:paraId="351925F0" w14:textId="3CE7E320" w:rsidR="00496B57" w:rsidRPr="000F3023" w:rsidRDefault="00496B57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457F5BD" w14:textId="16D480BC" w:rsidR="00496B57" w:rsidRPr="000F3023" w:rsidRDefault="007728F6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704E7897" wp14:editId="1988489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669290</wp:posOffset>
                  </wp:positionV>
                  <wp:extent cx="1619250" cy="2276475"/>
                  <wp:effectExtent l="0" t="0" r="0" b="9525"/>
                  <wp:wrapTight wrapText="bothSides">
                    <wp:wrapPolygon edited="0">
                      <wp:start x="0" y="0"/>
                      <wp:lineTo x="0" y="21510"/>
                      <wp:lineTo x="21346" y="21510"/>
                      <wp:lineTo x="2134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6B57" w:rsidRPr="000F3023">
              <w:rPr>
                <w:rFonts w:ascii="Tahoma" w:hAnsi="Tahoma" w:cs="Tahoma"/>
                <w:sz w:val="20"/>
                <w:szCs w:val="20"/>
              </w:rPr>
              <w:t xml:space="preserve">Try to encourage your child to leave spaces between words and use capital letters and full stops. </w:t>
            </w:r>
          </w:p>
        </w:tc>
      </w:tr>
      <w:tr w:rsidR="003B6BEC" w:rsidRPr="00DB5CDB" w14:paraId="46F82A83" w14:textId="77777777" w:rsidTr="007A41E2">
        <w:trPr>
          <w:trHeight w:val="557"/>
        </w:trPr>
        <w:tc>
          <w:tcPr>
            <w:tcW w:w="2127" w:type="dxa"/>
          </w:tcPr>
          <w:p w14:paraId="7AC0EB55" w14:textId="65799431" w:rsidR="003B6BEC" w:rsidRPr="00DB5CDB" w:rsidRDefault="003B6BEC" w:rsidP="003B6BE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lastRenderedPageBreak/>
              <w:t>Wednesday</w:t>
            </w:r>
            <w:r w:rsidR="002E2451">
              <w:rPr>
                <w:rFonts w:ascii="Tahoma" w:hAnsi="Tahoma" w:cs="Tahoma"/>
                <w:b/>
                <w:sz w:val="20"/>
                <w:szCs w:val="20"/>
              </w:rPr>
              <w:t xml:space="preserve"> 5</w:t>
            </w:r>
            <w:r w:rsidR="00AD0112">
              <w:rPr>
                <w:rFonts w:ascii="Tahoma" w:hAnsi="Tahoma" w:cs="Tahoma"/>
                <w:b/>
                <w:sz w:val="20"/>
                <w:szCs w:val="20"/>
              </w:rPr>
              <w:t>th</w:t>
            </w:r>
            <w:r w:rsidR="002E2451">
              <w:rPr>
                <w:rFonts w:ascii="Tahoma" w:hAnsi="Tahoma" w:cs="Tahoma"/>
                <w:b/>
                <w:sz w:val="20"/>
                <w:szCs w:val="20"/>
              </w:rPr>
              <w:t xml:space="preserve"> May</w:t>
            </w:r>
          </w:p>
        </w:tc>
        <w:tc>
          <w:tcPr>
            <w:tcW w:w="1984" w:type="dxa"/>
          </w:tcPr>
          <w:p w14:paraId="591B5E22" w14:textId="77777777" w:rsidR="00B51823" w:rsidRPr="000F3023" w:rsidRDefault="00B51823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Practice</w:t>
            </w:r>
          </w:p>
          <w:p w14:paraId="09F71F2A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Practice writing your name either on a piece of paper or your name card.</w:t>
            </w:r>
          </w:p>
          <w:p w14:paraId="68733571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6D6302E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Please encourage correct pencil hold – ‘nip, flip and grip’.</w:t>
            </w:r>
          </w:p>
          <w:p w14:paraId="02031F6B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CD90305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Make sure your child can form every letter correctly and without a visual.</w:t>
            </w:r>
          </w:p>
          <w:p w14:paraId="3C55A4AB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8984BD" w14:textId="6EEFF48D" w:rsidR="003B6BEC" w:rsidRPr="000F3023" w:rsidRDefault="009C18E9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Extension</w:t>
            </w:r>
            <w:r w:rsidR="00B51823"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B51823" w:rsidRPr="000F3023">
              <w:rPr>
                <w:rFonts w:ascii="Tahoma" w:hAnsi="Tahoma" w:cs="Tahoma"/>
                <w:sz w:val="20"/>
                <w:szCs w:val="20"/>
              </w:rPr>
              <w:t>Encourage your child to write the letters smaller and on a line. Once they can do this help your child to learn to write their surname also.</w:t>
            </w:r>
          </w:p>
        </w:tc>
        <w:tc>
          <w:tcPr>
            <w:tcW w:w="2127" w:type="dxa"/>
          </w:tcPr>
          <w:p w14:paraId="44B64271" w14:textId="77777777" w:rsidR="003B6BEC" w:rsidRPr="000F3023" w:rsidRDefault="003B6BEC" w:rsidP="003B6BEC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Reading</w:t>
            </w:r>
          </w:p>
          <w:p w14:paraId="365918C8" w14:textId="77777777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Log onto Bug Club and pick a book to read to your grown up. Ask your child questions about the story and to sound talk the words.</w:t>
            </w:r>
          </w:p>
          <w:p w14:paraId="1318736C" w14:textId="77777777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C10A3A4" w14:textId="0D9F8977" w:rsidR="003B6BEC" w:rsidRPr="000F3023" w:rsidRDefault="000B2E14" w:rsidP="003B6BEC">
            <w:pPr>
              <w:rPr>
                <w:rFonts w:ascii="Tahoma" w:hAnsi="Tahoma" w:cs="Tahoma"/>
                <w:sz w:val="20"/>
                <w:szCs w:val="20"/>
              </w:rPr>
            </w:pPr>
            <w:hyperlink r:id="rId12" w:history="1">
              <w:r w:rsidR="001D2855" w:rsidRPr="000F3023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1562A744" w14:textId="77777777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4B7A9A2" w14:textId="77777777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Practice reading some of the sound button words in their home learning pack.</w:t>
            </w:r>
          </w:p>
          <w:p w14:paraId="14F35BBC" w14:textId="77777777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e.g. h-u-ff     huff</w:t>
            </w:r>
          </w:p>
          <w:p w14:paraId="43A55639" w14:textId="5712F165" w:rsidR="003B6BEC" w:rsidRPr="000F3023" w:rsidRDefault="003B6BEC" w:rsidP="003B6BEC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Or read and write the tricky words on their key ring.</w:t>
            </w:r>
          </w:p>
        </w:tc>
        <w:tc>
          <w:tcPr>
            <w:tcW w:w="3118" w:type="dxa"/>
          </w:tcPr>
          <w:p w14:paraId="32B359F7" w14:textId="77777777" w:rsidR="0021076D" w:rsidRPr="000F3023" w:rsidRDefault="00034F68" w:rsidP="003B6BEC">
            <w:p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RE</w:t>
            </w:r>
          </w:p>
          <w:p w14:paraId="544FF4E0" w14:textId="4EAAFA0F" w:rsidR="00AC18E2" w:rsidRPr="000F3023" w:rsidRDefault="00AC18E2" w:rsidP="00AC18E2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Talk about what we you are good at (practical skills or values) and how we can help/serve others by using them.</w:t>
            </w:r>
          </w:p>
          <w:p w14:paraId="1047E24D" w14:textId="30C15713" w:rsidR="00AC18E2" w:rsidRPr="000F3023" w:rsidRDefault="00AC18E2" w:rsidP="00AC18E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436491A" w14:textId="030EA2A7" w:rsidR="00AC18E2" w:rsidRPr="000F3023" w:rsidRDefault="00AC18E2" w:rsidP="00AC18E2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Draw a picture of something you are good at and write a sentence to go with the picture.</w:t>
            </w:r>
          </w:p>
          <w:p w14:paraId="6CCCEE59" w14:textId="1B83E34B" w:rsidR="00AC18E2" w:rsidRPr="000F3023" w:rsidRDefault="00AC18E2" w:rsidP="00AC18E2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E.g. I am good at singing.</w:t>
            </w:r>
          </w:p>
          <w:p w14:paraId="2DB38219" w14:textId="5C8D0E1E" w:rsidR="00761EAD" w:rsidRPr="000F3023" w:rsidRDefault="00761EAD" w:rsidP="00AC18E2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I am good at helping Mummy.</w:t>
            </w:r>
          </w:p>
          <w:p w14:paraId="10DCA0B2" w14:textId="091796DA" w:rsidR="00AC18E2" w:rsidRPr="000F3023" w:rsidRDefault="00AC18E2" w:rsidP="00AC18E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2275DA9" w14:textId="5AD2EB7D" w:rsidR="00AC18E2" w:rsidRPr="000F3023" w:rsidRDefault="00AC18E2" w:rsidP="00AC18E2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84D0688" wp14:editId="345AABC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377825</wp:posOffset>
                  </wp:positionV>
                  <wp:extent cx="1901628" cy="1343025"/>
                  <wp:effectExtent l="0" t="0" r="3810" b="0"/>
                  <wp:wrapTight wrapText="bothSides">
                    <wp:wrapPolygon edited="0">
                      <wp:start x="0" y="0"/>
                      <wp:lineTo x="0" y="21140"/>
                      <wp:lineTo x="21427" y="21140"/>
                      <wp:lineTo x="21427" y="0"/>
                      <wp:lineTo x="0" y="0"/>
                    </wp:wrapPolygon>
                  </wp:wrapTight>
                  <wp:docPr id="13" name="Picture 13" descr="End of Day Prayer Posters (SB1204) - SparkleBox | End of day prayer,  Bedtime prayers for kids, Night prayer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d of Day Prayer Posters (SB1204) - SparkleBox | End of day prayer,  Bedtime prayers for kids, Night prayer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628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6B57" w:rsidRPr="000F3023">
              <w:rPr>
                <w:rFonts w:ascii="Tahoma" w:hAnsi="Tahoma" w:cs="Tahoma"/>
                <w:sz w:val="20"/>
                <w:szCs w:val="20"/>
              </w:rPr>
              <w:t>Finally, practis</w:t>
            </w:r>
            <w:r w:rsidRPr="000F3023">
              <w:rPr>
                <w:rFonts w:ascii="Tahoma" w:hAnsi="Tahoma" w:cs="Tahoma"/>
                <w:sz w:val="20"/>
                <w:szCs w:val="20"/>
              </w:rPr>
              <w:t>e the prayer below.</w:t>
            </w:r>
          </w:p>
          <w:p w14:paraId="3F13EFD8" w14:textId="125B17F1" w:rsidR="000A6903" w:rsidRPr="000F3023" w:rsidRDefault="000A6903" w:rsidP="00974BEB">
            <w:pPr>
              <w:rPr>
                <w:rFonts w:ascii="Tahoma" w:hAnsi="Tahoma" w:cs="Tahoma"/>
                <w:noProof/>
                <w:sz w:val="20"/>
                <w:szCs w:val="20"/>
                <w:lang w:eastAsia="en-GB"/>
              </w:rPr>
            </w:pPr>
          </w:p>
          <w:p w14:paraId="6F23E3AF" w14:textId="450A2F61" w:rsidR="009C18E9" w:rsidRPr="000F3023" w:rsidRDefault="009C18E9" w:rsidP="00974BEB">
            <w:pPr>
              <w:rPr>
                <w:rFonts w:ascii="Tahoma" w:hAnsi="Tahoma" w:cs="Tahoma"/>
                <w:noProof/>
                <w:sz w:val="20"/>
                <w:szCs w:val="20"/>
                <w:lang w:eastAsia="en-GB"/>
              </w:rPr>
            </w:pPr>
          </w:p>
          <w:p w14:paraId="7455DA51" w14:textId="62EE4E7A" w:rsidR="000A6903" w:rsidRPr="000F3023" w:rsidRDefault="009C18E9" w:rsidP="00974BEB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0F3023">
              <w:rPr>
                <w:rFonts w:ascii="Tahoma" w:hAnsi="Tahoma" w:cs="Tahoma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inline distT="0" distB="0" distL="0" distR="0" wp14:anchorId="68CAD500" wp14:editId="37309958">
                      <wp:extent cx="304800" cy="304800"/>
                      <wp:effectExtent l="0" t="0" r="0" b="0"/>
                      <wp:docPr id="14" name="AutoShape 2" descr="St Bernadette's Roman Catholic Primary School - Recep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477165" id="AutoShape 2" o:spid="_x0000_s1026" alt="St Bernadette's Roman Catholic Primary School - Recep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jbiGG4gIAAPo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F3023">
              <w:rPr>
                <w:rFonts w:ascii="Tahoma" w:hAnsi="Tahoma" w:cs="Tahoma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inline distT="0" distB="0" distL="0" distR="0" wp14:anchorId="5B8A9936" wp14:editId="6F248F5F">
                      <wp:extent cx="304800" cy="304800"/>
                      <wp:effectExtent l="0" t="0" r="0" b="0"/>
                      <wp:docPr id="3" name="AutoShape 3" descr="St Bernadette's Roman Catholic Primary School - Recep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3217AB" id="AutoShape 3" o:spid="_x0000_s1026" alt="St Bernadette's Roman Catholic Primary School - Recep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3Xq8LhAgAA+QUAAA4AAAAAAAAAAAAAAAAALgIA&#10;AGRycy9lMm9Eb2MueG1sUEsBAi0AFAAGAAgAAAAhAEyg6SzYAAAAAwEAAA8AAAAAAAAAAAAAAAAA&#10;Ow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60" w:type="dxa"/>
          </w:tcPr>
          <w:p w14:paraId="56956269" w14:textId="77777777" w:rsidR="00B240FD" w:rsidRPr="000F3023" w:rsidRDefault="00B240FD" w:rsidP="00B240FD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Phonics</w:t>
            </w:r>
          </w:p>
          <w:p w14:paraId="74498DFD" w14:textId="5EB88FB0" w:rsidR="00993003" w:rsidRPr="000F3023" w:rsidRDefault="00993003" w:rsidP="0099300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Review all letter sounds learnt so far – see flash cards in home learning pack.</w:t>
            </w:r>
            <w:r w:rsidRPr="000F3023">
              <w:rPr>
                <w:rFonts w:ascii="Tahoma" w:hAnsi="Tahoma" w:cs="Tahoma"/>
                <w:sz w:val="20"/>
                <w:szCs w:val="20"/>
              </w:rPr>
              <w:t xml:space="preserve"> Focus on learning the </w:t>
            </w:r>
            <w:proofErr w:type="gramStart"/>
            <w:r w:rsidRPr="000F3023">
              <w:rPr>
                <w:rFonts w:ascii="Tahoma" w:hAnsi="Tahoma" w:cs="Tahoma"/>
                <w:sz w:val="20"/>
                <w:szCs w:val="20"/>
              </w:rPr>
              <w:t xml:space="preserve">digraphs </w:t>
            </w:r>
            <w:r w:rsidR="002E2451" w:rsidRPr="000F3023">
              <w:rPr>
                <w:rFonts w:ascii="Tahoma" w:hAnsi="Tahoma" w:cs="Tahoma"/>
                <w:sz w:val="20"/>
                <w:szCs w:val="20"/>
              </w:rPr>
              <w:t xml:space="preserve"> and</w:t>
            </w:r>
            <w:proofErr w:type="gramEnd"/>
            <w:r w:rsidR="002E2451" w:rsidRPr="000F3023">
              <w:rPr>
                <w:rFonts w:ascii="Tahoma" w:hAnsi="Tahoma" w:cs="Tahoma"/>
                <w:sz w:val="20"/>
                <w:szCs w:val="20"/>
              </w:rPr>
              <w:t xml:space="preserve"> trigraphs </w:t>
            </w:r>
            <w:r w:rsidRPr="000F3023">
              <w:rPr>
                <w:rFonts w:ascii="Tahoma" w:hAnsi="Tahoma" w:cs="Tahoma"/>
                <w:sz w:val="20"/>
                <w:szCs w:val="20"/>
              </w:rPr>
              <w:t>qu ch sh th ng ai ee igh oa oo(long) oo(short) ar ur ow oi ear air ure er</w:t>
            </w:r>
          </w:p>
          <w:p w14:paraId="44D90B5C" w14:textId="77777777" w:rsidR="00993003" w:rsidRPr="000F3023" w:rsidRDefault="00993003" w:rsidP="00993003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648C9F8B" w14:textId="0E652EA9" w:rsidR="001153DB" w:rsidRPr="000F3023" w:rsidRDefault="00993003" w:rsidP="00993003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Revisit the sound</w:t>
            </w:r>
            <w:r w:rsidR="002E2451" w:rsidRPr="000F3023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 ear</w:t>
            </w:r>
          </w:p>
          <w:p w14:paraId="199C2E55" w14:textId="77777777" w:rsidR="002E2451" w:rsidRPr="000F3023" w:rsidRDefault="000B2E14" w:rsidP="002E2451">
            <w:pPr>
              <w:rPr>
                <w:rFonts w:ascii="Tahoma" w:hAnsi="Tahoma" w:cs="Tahoma"/>
                <w:sz w:val="20"/>
                <w:szCs w:val="20"/>
              </w:rPr>
            </w:pPr>
            <w:hyperlink r:id="rId14" w:history="1">
              <w:r w:rsidR="002E2451" w:rsidRPr="000F3023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https://www.youtube.com/watch?v=9eIe4BHR4_s</w:t>
              </w:r>
            </w:hyperlink>
          </w:p>
          <w:p w14:paraId="194B6176" w14:textId="6E7FD1CF" w:rsidR="00B240FD" w:rsidRPr="000F3023" w:rsidRDefault="00B240FD" w:rsidP="00B240FD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56F4E1B4" w14:textId="5FE2842D" w:rsidR="00993003" w:rsidRPr="000F3023" w:rsidRDefault="00496B57" w:rsidP="00993003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Then practis</w:t>
            </w:r>
            <w:r w:rsidR="00993003"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e reading</w:t>
            </w:r>
            <w:r w:rsidR="001237EF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/writing</w:t>
            </w:r>
            <w:r w:rsidR="00993003"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 these words:</w:t>
            </w:r>
          </w:p>
          <w:p w14:paraId="0B83933B" w14:textId="5576A23F" w:rsidR="00993003" w:rsidRPr="000F3023" w:rsidRDefault="002E2451" w:rsidP="00993003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soil</w:t>
            </w:r>
          </w:p>
          <w:p w14:paraId="51B3F3EF" w14:textId="45088E51" w:rsidR="00993003" w:rsidRPr="000F3023" w:rsidRDefault="002E2451" w:rsidP="00993003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joint</w:t>
            </w:r>
          </w:p>
          <w:p w14:paraId="7FA1E5D2" w14:textId="473EE4EF" w:rsidR="00993003" w:rsidRPr="000F3023" w:rsidRDefault="002E2451" w:rsidP="00993003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oil</w:t>
            </w:r>
          </w:p>
          <w:p w14:paraId="00FAACDE" w14:textId="4299526C" w:rsidR="00993003" w:rsidRPr="000F3023" w:rsidRDefault="002E2451" w:rsidP="00993003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coins</w:t>
            </w:r>
          </w:p>
          <w:p w14:paraId="2BC672A1" w14:textId="4E2FAB19" w:rsidR="00993003" w:rsidRPr="000F3023" w:rsidRDefault="002E2451" w:rsidP="00993003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dear</w:t>
            </w:r>
          </w:p>
          <w:p w14:paraId="772843E2" w14:textId="726B7169" w:rsidR="00993003" w:rsidRPr="000F3023" w:rsidRDefault="002E2451" w:rsidP="00993003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fear</w:t>
            </w:r>
          </w:p>
          <w:p w14:paraId="5EC11FAF" w14:textId="6DEEB8EF" w:rsidR="00993003" w:rsidRPr="000F3023" w:rsidRDefault="00AC18E2" w:rsidP="00993003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hear</w:t>
            </w:r>
          </w:p>
          <w:p w14:paraId="751672C2" w14:textId="5402F0AB" w:rsidR="00CA54E4" w:rsidRPr="000F3023" w:rsidRDefault="00AC18E2" w:rsidP="00993003">
            <w:pPr>
              <w:tabs>
                <w:tab w:val="left" w:pos="1455"/>
              </w:tabs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beard</w:t>
            </w:r>
          </w:p>
          <w:p w14:paraId="45B15EB8" w14:textId="77777777" w:rsidR="00993003" w:rsidRPr="000F3023" w:rsidRDefault="00993003" w:rsidP="00993003">
            <w:pPr>
              <w:tabs>
                <w:tab w:val="left" w:pos="1455"/>
              </w:tabs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535CB560" w14:textId="715B7580" w:rsidR="00993003" w:rsidRPr="000F3023" w:rsidRDefault="00993003" w:rsidP="00E4314E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 xml:space="preserve">We have learnt all the sounds in these words so see if your </w:t>
            </w:r>
            <w:r w:rsidR="009C18E9" w:rsidRPr="000F3023">
              <w:rPr>
                <w:rFonts w:ascii="Tahoma" w:hAnsi="Tahoma" w:cs="Tahoma"/>
                <w:sz w:val="20"/>
                <w:szCs w:val="20"/>
              </w:rPr>
              <w:t xml:space="preserve">child can sound </w:t>
            </w:r>
            <w:r w:rsidR="00AC18E2" w:rsidRPr="000F3023">
              <w:rPr>
                <w:rFonts w:ascii="Tahoma" w:hAnsi="Tahoma" w:cs="Tahoma"/>
                <w:sz w:val="20"/>
                <w:szCs w:val="20"/>
              </w:rPr>
              <w:t>talk them e.g. h-</w:t>
            </w:r>
            <w:proofErr w:type="gramStart"/>
            <w:r w:rsidR="00AC18E2" w:rsidRPr="000F3023">
              <w:rPr>
                <w:rFonts w:ascii="Tahoma" w:hAnsi="Tahoma" w:cs="Tahoma"/>
                <w:sz w:val="20"/>
                <w:szCs w:val="20"/>
              </w:rPr>
              <w:t>ear  hear</w:t>
            </w:r>
            <w:proofErr w:type="gramEnd"/>
          </w:p>
        </w:tc>
        <w:tc>
          <w:tcPr>
            <w:tcW w:w="2977" w:type="dxa"/>
          </w:tcPr>
          <w:p w14:paraId="60660EFB" w14:textId="699D2422" w:rsidR="00791AFA" w:rsidRPr="000F3023" w:rsidRDefault="00B17808" w:rsidP="00974BEB">
            <w:p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Literacy</w:t>
            </w:r>
          </w:p>
          <w:p w14:paraId="5416FD86" w14:textId="77777777" w:rsidR="00496B57" w:rsidRPr="000F3023" w:rsidRDefault="00496B57" w:rsidP="00496B57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 xml:space="preserve">Look together at any photos you have of your child at the beach. Talk about what they are doing or what they did whilst at the beach that day. </w:t>
            </w:r>
          </w:p>
          <w:p w14:paraId="1108E53C" w14:textId="77777777" w:rsidR="00496B57" w:rsidRPr="000F3023" w:rsidRDefault="00496B57" w:rsidP="00496B57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If you can’t find any photos you may want to draw a picture of something fun you could do at the beach.</w:t>
            </w:r>
          </w:p>
          <w:p w14:paraId="1D4EE353" w14:textId="77777777" w:rsidR="00496B57" w:rsidRPr="000F3023" w:rsidRDefault="00496B57" w:rsidP="00496B5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673A74A" w14:textId="77777777" w:rsidR="00496B57" w:rsidRPr="000F3023" w:rsidRDefault="00496B57" w:rsidP="00496B57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Now support your child to write a sentence or two. E.g. I can dig in the sand.</w:t>
            </w:r>
          </w:p>
          <w:p w14:paraId="4DE5AE4E" w14:textId="77777777" w:rsidR="00496B57" w:rsidRPr="000F3023" w:rsidRDefault="00496B57" w:rsidP="00496B57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I can splash in the sea.</w:t>
            </w:r>
          </w:p>
          <w:p w14:paraId="7F5CB9E1" w14:textId="77777777" w:rsidR="00496B57" w:rsidRPr="000F3023" w:rsidRDefault="00496B57" w:rsidP="00496B5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353DAE3" w14:textId="77777777" w:rsidR="00496B57" w:rsidRPr="000F3023" w:rsidRDefault="00496B57" w:rsidP="00496B57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 xml:space="preserve">Try to encourage your child to leave spaces between words and use capital letters and full stops. </w:t>
            </w:r>
          </w:p>
          <w:p w14:paraId="6300EA8A" w14:textId="77777777" w:rsidR="00496B57" w:rsidRPr="000F3023" w:rsidRDefault="00496B57" w:rsidP="00496B5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5329330" w14:textId="77777777" w:rsidR="00496B57" w:rsidRPr="000F3023" w:rsidRDefault="00496B57" w:rsidP="00496B57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Extension</w:t>
            </w:r>
          </w:p>
          <w:p w14:paraId="6FCA825D" w14:textId="0AC5E1A1" w:rsidR="003C68CF" w:rsidRPr="000F3023" w:rsidRDefault="00496B57" w:rsidP="00496B57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 xml:space="preserve">Add adjectives to your sentences. E.g. I can dig in the golden sand. I can splash in </w:t>
            </w:r>
            <w:r w:rsidR="00E4314E" w:rsidRPr="000F3023">
              <w:rPr>
                <w:rFonts w:ascii="Tahoma" w:hAnsi="Tahoma" w:cs="Tahoma"/>
                <w:sz w:val="20"/>
                <w:szCs w:val="20"/>
              </w:rPr>
              <w:t>t</w:t>
            </w:r>
            <w:r w:rsidRPr="000F3023">
              <w:rPr>
                <w:rFonts w:ascii="Tahoma" w:hAnsi="Tahoma" w:cs="Tahoma"/>
                <w:sz w:val="20"/>
                <w:szCs w:val="20"/>
              </w:rPr>
              <w:t>he cold sea.</w:t>
            </w:r>
          </w:p>
        </w:tc>
      </w:tr>
      <w:tr w:rsidR="00B51823" w:rsidRPr="00DB5CDB" w14:paraId="1D4ADE49" w14:textId="77777777" w:rsidTr="007A41E2">
        <w:trPr>
          <w:trHeight w:val="557"/>
        </w:trPr>
        <w:tc>
          <w:tcPr>
            <w:tcW w:w="2127" w:type="dxa"/>
          </w:tcPr>
          <w:p w14:paraId="651D4DB2" w14:textId="3AA5EB11" w:rsidR="00B51823" w:rsidRDefault="002E2451" w:rsidP="00B51823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Thursday 6</w:t>
            </w:r>
            <w:r w:rsidR="00AD0112">
              <w:rPr>
                <w:rFonts w:ascii="Tahoma" w:hAnsi="Tahoma" w:cs="Tahoma"/>
                <w:b/>
                <w:sz w:val="20"/>
                <w:szCs w:val="20"/>
              </w:rPr>
              <w:t>th</w:t>
            </w:r>
          </w:p>
          <w:p w14:paraId="09CB6A0A" w14:textId="1B68A70A" w:rsidR="00B51823" w:rsidRDefault="002E2451" w:rsidP="00B51823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May</w:t>
            </w:r>
          </w:p>
          <w:p w14:paraId="7EE3DA9B" w14:textId="6B327550" w:rsidR="00B51823" w:rsidRPr="00DB5CDB" w:rsidRDefault="00B51823" w:rsidP="00B51823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25509293" w14:textId="77777777" w:rsidR="00B51823" w:rsidRPr="000F3023" w:rsidRDefault="00B51823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Practice</w:t>
            </w:r>
          </w:p>
          <w:p w14:paraId="1F13CAE0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Practice writing your name either on a piece of paper or your name card.</w:t>
            </w:r>
          </w:p>
          <w:p w14:paraId="555AB310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39455CA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Please encourage correct pencil hold – ‘nip, flip and grip’.</w:t>
            </w:r>
          </w:p>
          <w:p w14:paraId="3CABEC37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A91DEE9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lastRenderedPageBreak/>
              <w:t>Make sure your child can form every letter correctly and without a visual.</w:t>
            </w:r>
          </w:p>
          <w:p w14:paraId="39215DD2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50A7F94" w14:textId="77777777" w:rsidR="009C18E9" w:rsidRPr="000F3023" w:rsidRDefault="009C18E9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Extension</w:t>
            </w:r>
          </w:p>
          <w:p w14:paraId="06466F36" w14:textId="1FA2D678" w:rsidR="00B51823" w:rsidRPr="000F3023" w:rsidRDefault="00B51823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Encourage your child to write the letters smaller and on a line. Once they can do this help your child to learn to write their surname also.</w:t>
            </w:r>
          </w:p>
        </w:tc>
        <w:tc>
          <w:tcPr>
            <w:tcW w:w="2127" w:type="dxa"/>
          </w:tcPr>
          <w:p w14:paraId="3ACC88E2" w14:textId="77777777" w:rsidR="00B51823" w:rsidRPr="000F3023" w:rsidRDefault="00B51823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>Reading</w:t>
            </w:r>
          </w:p>
          <w:p w14:paraId="53AC0BEF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Log onto Bug Club and pick a book to read to your grown up. Ask your child questions about the story and to sound talk the words.</w:t>
            </w:r>
          </w:p>
          <w:p w14:paraId="0A52B4C2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1ED1D4B" w14:textId="77777777" w:rsidR="00B51823" w:rsidRPr="000F3023" w:rsidRDefault="000B2E14" w:rsidP="00B51823">
            <w:pPr>
              <w:rPr>
                <w:rFonts w:ascii="Tahoma" w:hAnsi="Tahoma" w:cs="Tahoma"/>
                <w:sz w:val="20"/>
                <w:szCs w:val="20"/>
              </w:rPr>
            </w:pPr>
            <w:hyperlink r:id="rId15" w:history="1">
              <w:r w:rsidR="00B51823" w:rsidRPr="000F3023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20897D2C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593B9EE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Practice reading some of the sound button words in their home learning pack.</w:t>
            </w:r>
          </w:p>
          <w:p w14:paraId="1F50BB1A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e.g. h-u-ff     huff</w:t>
            </w:r>
          </w:p>
          <w:p w14:paraId="57252AAE" w14:textId="77268D8A" w:rsidR="00B51823" w:rsidRPr="000F3023" w:rsidRDefault="00B51823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Or read and write the tricky words on their key ring.</w:t>
            </w:r>
          </w:p>
        </w:tc>
        <w:tc>
          <w:tcPr>
            <w:tcW w:w="3118" w:type="dxa"/>
          </w:tcPr>
          <w:p w14:paraId="0E9F8A58" w14:textId="77777777" w:rsidR="00AC18E2" w:rsidRPr="000F3023" w:rsidRDefault="00AC18E2" w:rsidP="00AC18E2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>Maths</w:t>
            </w:r>
          </w:p>
          <w:p w14:paraId="198B09A5" w14:textId="44DDCD13" w:rsidR="00AC18E2" w:rsidRPr="000F3023" w:rsidRDefault="00AC18E2" w:rsidP="00AC18E2">
            <w:pPr>
              <w:pStyle w:val="Default"/>
              <w:rPr>
                <w:sz w:val="20"/>
                <w:szCs w:val="20"/>
              </w:rPr>
            </w:pPr>
            <w:r w:rsidRPr="000F3023">
              <w:rPr>
                <w:sz w:val="20"/>
                <w:szCs w:val="20"/>
              </w:rPr>
              <w:t xml:space="preserve">Practice </w:t>
            </w:r>
            <w:r w:rsidR="00E4314E" w:rsidRPr="000F3023">
              <w:rPr>
                <w:sz w:val="20"/>
                <w:szCs w:val="20"/>
              </w:rPr>
              <w:t>drawing different shapes</w:t>
            </w:r>
          </w:p>
          <w:p w14:paraId="1D189F81" w14:textId="5EB1E695" w:rsidR="005860E1" w:rsidRPr="000F3023" w:rsidRDefault="00E4314E" w:rsidP="00B51823">
            <w:pPr>
              <w:rPr>
                <w:rFonts w:ascii="Tahoma" w:hAnsi="Tahoma" w:cs="Tahoma"/>
                <w:bCs/>
                <w:sz w:val="20"/>
                <w:szCs w:val="20"/>
              </w:rPr>
            </w:pPr>
            <w:hyperlink r:id="rId16" w:history="1">
              <w:r w:rsidRPr="000F3023">
                <w:rPr>
                  <w:rStyle w:val="Hyperlink"/>
                  <w:rFonts w:ascii="Tahoma" w:hAnsi="Tahoma" w:cs="Tahoma"/>
                  <w:bCs/>
                  <w:sz w:val="20"/>
                  <w:szCs w:val="20"/>
                </w:rPr>
                <w:t>https://www.youtube.com/watch?v=w7-teTDLgvc</w:t>
              </w:r>
            </w:hyperlink>
          </w:p>
          <w:p w14:paraId="3643B7C4" w14:textId="77777777" w:rsidR="00E4314E" w:rsidRPr="000F3023" w:rsidRDefault="00E4314E" w:rsidP="00B51823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07642701" w14:textId="44C0F02F" w:rsidR="00E4314E" w:rsidRPr="000F3023" w:rsidRDefault="00E4314E" w:rsidP="00E4314E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Have a go at </w:t>
            </w:r>
            <w:r w:rsidRPr="000F3023">
              <w:rPr>
                <w:rFonts w:ascii="Tahoma" w:hAnsi="Tahoma" w:cs="Tahoma"/>
                <w:sz w:val="20"/>
                <w:szCs w:val="20"/>
              </w:rPr>
              <w:t>look</w:t>
            </w:r>
            <w:r w:rsidRPr="000F3023">
              <w:rPr>
                <w:rFonts w:ascii="Tahoma" w:hAnsi="Tahoma" w:cs="Tahoma"/>
                <w:sz w:val="20"/>
                <w:szCs w:val="20"/>
              </w:rPr>
              <w:t>ing</w:t>
            </w:r>
            <w:r w:rsidRPr="000F30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0F3023">
              <w:rPr>
                <w:rFonts w:ascii="Tahoma" w:hAnsi="Tahoma" w:cs="Tahoma"/>
                <w:sz w:val="20"/>
                <w:szCs w:val="20"/>
              </w:rPr>
              <w:t>at</w:t>
            </w:r>
            <w:r w:rsidRPr="000F3023">
              <w:rPr>
                <w:rFonts w:ascii="Tahoma" w:hAnsi="Tahoma" w:cs="Tahoma"/>
                <w:sz w:val="20"/>
                <w:szCs w:val="20"/>
              </w:rPr>
              <w:t xml:space="preserve"> pairs with a total of 6 or 7.</w:t>
            </w:r>
          </w:p>
          <w:p w14:paraId="2E89DD22" w14:textId="77777777" w:rsidR="00E4314E" w:rsidRPr="000F3023" w:rsidRDefault="00E4314E" w:rsidP="00E4314E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</w:p>
          <w:p w14:paraId="54ABCE2F" w14:textId="7053441A" w:rsidR="00E4314E" w:rsidRPr="000F3023" w:rsidRDefault="00E4314E" w:rsidP="00E4314E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0F3023">
              <w:rPr>
                <w:rFonts w:ascii="Tahoma" w:hAnsi="Tahoma" w:cs="Tahoma"/>
                <w:iCs/>
                <w:sz w:val="20"/>
                <w:szCs w:val="20"/>
              </w:rPr>
              <w:lastRenderedPageBreak/>
              <w:t>Using</w:t>
            </w:r>
            <w:r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 dominoes</w:t>
            </w:r>
            <w:r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 find all the pairs</w:t>
            </w:r>
            <w:r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 with a total of 6 or 7 spots.</w:t>
            </w:r>
          </w:p>
          <w:p w14:paraId="50AA4C40" w14:textId="77777777" w:rsidR="00E4314E" w:rsidRPr="000F3023" w:rsidRDefault="00E4314E" w:rsidP="00E4314E">
            <w:pPr>
              <w:pStyle w:val="ListParagraph"/>
              <w:numPr>
                <w:ilvl w:val="0"/>
                <w:numId w:val="4"/>
              </w:numPr>
              <w:spacing w:after="60" w:line="240" w:lineRule="auto"/>
              <w:ind w:left="425" w:hanging="357"/>
              <w:contextualSpacing w:val="0"/>
              <w:rPr>
                <w:rFonts w:ascii="Tahoma" w:hAnsi="Tahoma" w:cs="Tahoma"/>
                <w:bCs/>
                <w:iCs/>
                <w:sz w:val="20"/>
                <w:szCs w:val="20"/>
              </w:rPr>
            </w:pPr>
            <w:r w:rsidRPr="000F3023">
              <w:rPr>
                <w:rFonts w:ascii="Tahoma" w:hAnsi="Tahoma" w:cs="Tahoma"/>
                <w:bCs/>
                <w:iCs/>
                <w:sz w:val="20"/>
                <w:szCs w:val="20"/>
              </w:rPr>
              <w:t>How many different dominoes can you find that have a total of 6 spots?</w:t>
            </w:r>
          </w:p>
          <w:p w14:paraId="1DBF341C" w14:textId="303C067F" w:rsidR="00E4314E" w:rsidRPr="000F3023" w:rsidRDefault="00E4314E" w:rsidP="00E4314E">
            <w:pPr>
              <w:pStyle w:val="ListParagraph"/>
              <w:numPr>
                <w:ilvl w:val="0"/>
                <w:numId w:val="4"/>
              </w:numPr>
              <w:spacing w:after="60" w:line="240" w:lineRule="auto"/>
              <w:ind w:left="425" w:hanging="357"/>
              <w:contextualSpacing w:val="0"/>
              <w:rPr>
                <w:rFonts w:ascii="Tahoma" w:hAnsi="Tahoma" w:cs="Tahoma"/>
                <w:bCs/>
                <w:iCs/>
                <w:sz w:val="20"/>
                <w:szCs w:val="20"/>
              </w:rPr>
            </w:pPr>
            <w:r w:rsidRPr="000F3023">
              <w:rPr>
                <w:rFonts w:ascii="Tahoma" w:hAnsi="Tahoma" w:cs="Tahoma"/>
                <w:bCs/>
                <w:iCs/>
                <w:sz w:val="20"/>
                <w:szCs w:val="20"/>
              </w:rPr>
              <w:t>Do you think there will be more dominoes with 7 spots or not?</w:t>
            </w:r>
          </w:p>
          <w:p w14:paraId="47E33AAA" w14:textId="3E627DAB" w:rsidR="00E4314E" w:rsidRPr="000F3023" w:rsidRDefault="00E4314E" w:rsidP="00E4314E">
            <w:pPr>
              <w:spacing w:after="60"/>
              <w:ind w:left="68"/>
              <w:rPr>
                <w:rFonts w:ascii="Tahoma" w:hAnsi="Tahoma" w:cs="Tahoma"/>
                <w:bCs/>
                <w:i/>
                <w:iCs/>
                <w:sz w:val="20"/>
                <w:szCs w:val="20"/>
              </w:rPr>
            </w:pPr>
            <w:r w:rsidRPr="000F3023">
              <w:rPr>
                <w:rFonts w:ascii="Tahoma" w:hAnsi="Tahoma" w:cs="Tahoma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108802CB" wp14:editId="410F5375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588010</wp:posOffset>
                  </wp:positionV>
                  <wp:extent cx="1827530" cy="1028700"/>
                  <wp:effectExtent l="0" t="0" r="1270" b="0"/>
                  <wp:wrapTight wrapText="bothSides">
                    <wp:wrapPolygon edited="0">
                      <wp:start x="0" y="0"/>
                      <wp:lineTo x="0" y="21200"/>
                      <wp:lineTo x="21390" y="21200"/>
                      <wp:lineTo x="2139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2" r="3543"/>
                          <a:stretch/>
                        </pic:blipFill>
                        <pic:spPr bwMode="auto">
                          <a:xfrm>
                            <a:off x="0" y="0"/>
                            <a:ext cx="182753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3023">
              <w:rPr>
                <w:rFonts w:ascii="Tahoma" w:hAnsi="Tahoma" w:cs="Tahoma"/>
                <w:bCs/>
                <w:iCs/>
                <w:sz w:val="20"/>
                <w:szCs w:val="20"/>
              </w:rPr>
              <w:t>Extend by also writing your findings as number sentences, e.g. 4 +3 = 7</w:t>
            </w:r>
          </w:p>
        </w:tc>
        <w:tc>
          <w:tcPr>
            <w:tcW w:w="3260" w:type="dxa"/>
          </w:tcPr>
          <w:p w14:paraId="4A694ABD" w14:textId="77777777" w:rsidR="00B51823" w:rsidRPr="000F3023" w:rsidRDefault="00B51823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>Phonics</w:t>
            </w:r>
          </w:p>
          <w:p w14:paraId="742C64FE" w14:textId="646DA545" w:rsidR="00AC18E2" w:rsidRPr="000F3023" w:rsidRDefault="00AC18E2" w:rsidP="00AC18E2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Review all letter sounds learnt so far – see flash cards in home learning pack.</w:t>
            </w:r>
            <w:r w:rsidRPr="000F3023">
              <w:rPr>
                <w:rFonts w:ascii="Tahoma" w:hAnsi="Tahoma" w:cs="Tahoma"/>
                <w:sz w:val="20"/>
                <w:szCs w:val="20"/>
              </w:rPr>
              <w:t xml:space="preserve"> Focus on learning the digraphs and trigraphs </w:t>
            </w:r>
            <w:proofErr w:type="spellStart"/>
            <w:r w:rsidRPr="000F3023">
              <w:rPr>
                <w:rFonts w:ascii="Tahoma" w:hAnsi="Tahoma" w:cs="Tahoma"/>
                <w:sz w:val="20"/>
                <w:szCs w:val="20"/>
              </w:rPr>
              <w:t>qu</w:t>
            </w:r>
            <w:proofErr w:type="spellEnd"/>
            <w:r w:rsidRPr="000F30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0F3023">
              <w:rPr>
                <w:rFonts w:ascii="Tahoma" w:hAnsi="Tahoma" w:cs="Tahoma"/>
                <w:sz w:val="20"/>
                <w:szCs w:val="20"/>
              </w:rPr>
              <w:t>ch</w:t>
            </w:r>
            <w:proofErr w:type="spellEnd"/>
            <w:r w:rsidRPr="000F3023">
              <w:rPr>
                <w:rFonts w:ascii="Tahoma" w:hAnsi="Tahoma" w:cs="Tahoma"/>
                <w:sz w:val="20"/>
                <w:szCs w:val="20"/>
              </w:rPr>
              <w:t xml:space="preserve"> sh th ng ai ee igh oa oo(long) oo(short) ar ur ow oi ear air </w:t>
            </w:r>
            <w:proofErr w:type="spellStart"/>
            <w:r w:rsidRPr="000F3023">
              <w:rPr>
                <w:rFonts w:ascii="Tahoma" w:hAnsi="Tahoma" w:cs="Tahoma"/>
                <w:sz w:val="20"/>
                <w:szCs w:val="20"/>
              </w:rPr>
              <w:t>ure</w:t>
            </w:r>
            <w:proofErr w:type="spellEnd"/>
            <w:r w:rsidRPr="000F30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0F3023">
              <w:rPr>
                <w:rFonts w:ascii="Tahoma" w:hAnsi="Tahoma" w:cs="Tahoma"/>
                <w:sz w:val="20"/>
                <w:szCs w:val="20"/>
              </w:rPr>
              <w:t>er</w:t>
            </w:r>
            <w:proofErr w:type="spellEnd"/>
          </w:p>
          <w:p w14:paraId="7CB4747C" w14:textId="77777777" w:rsidR="00E4314E" w:rsidRPr="000F3023" w:rsidRDefault="00E4314E" w:rsidP="00FC2BB3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</w:p>
          <w:p w14:paraId="33CC8336" w14:textId="77777777" w:rsidR="00E4314E" w:rsidRPr="000F3023" w:rsidRDefault="00E4314E" w:rsidP="00FC2BB3">
            <w:pPr>
              <w:spacing w:after="200" w:line="276" w:lineRule="auto"/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lastRenderedPageBreak/>
              <w:t>Revisit</w:t>
            </w:r>
            <w:r w:rsidR="00FC2BB3" w:rsidRPr="00FC2BB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 the sound</w:t>
            </w:r>
            <w:r w:rsidR="00FC2BB3" w:rsidRPr="00FC2BB3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 air</w:t>
            </w:r>
          </w:p>
          <w:p w14:paraId="4368751F" w14:textId="379AE29C" w:rsidR="00FC2BB3" w:rsidRPr="00FC2BB3" w:rsidRDefault="005D34AE" w:rsidP="00FC2BB3">
            <w:pPr>
              <w:spacing w:after="200" w:line="276" w:lineRule="auto"/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hyperlink r:id="rId18" w:history="1">
              <w:r w:rsidRPr="000F3023">
                <w:rPr>
                  <w:rStyle w:val="Hyperlink"/>
                  <w:rFonts w:ascii="Tahoma" w:hAnsi="Tahoma" w:cs="Tahoma"/>
                  <w:spacing w:val="5"/>
                  <w:sz w:val="20"/>
                  <w:szCs w:val="20"/>
                  <w:shd w:val="clear" w:color="auto" w:fill="FFFFFF"/>
                </w:rPr>
                <w:t>https://www.youtube.com/watch?v=T3rWZYN5jno</w:t>
              </w:r>
            </w:hyperlink>
          </w:p>
          <w:p w14:paraId="61F51CBC" w14:textId="5D0FA7B9" w:rsidR="00FC2BB3" w:rsidRPr="00FC2BB3" w:rsidRDefault="00FC2BB3" w:rsidP="00FC2BB3">
            <w:pPr>
              <w:spacing w:after="200" w:line="276" w:lineRule="auto"/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FC2BB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Then practice reading</w:t>
            </w:r>
            <w:r w:rsidR="001237EF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/writing</w:t>
            </w:r>
            <w:r w:rsidRPr="00FC2BB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 these words:</w:t>
            </w:r>
          </w:p>
          <w:p w14:paraId="135C34FC" w14:textId="77777777" w:rsidR="00FC2BB3" w:rsidRPr="000F3023" w:rsidRDefault="00FC2BB3" w:rsidP="00E4314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year</w:t>
            </w:r>
          </w:p>
          <w:p w14:paraId="53697579" w14:textId="77777777" w:rsidR="00FC2BB3" w:rsidRPr="000F3023" w:rsidRDefault="00FC2BB3" w:rsidP="00E4314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ear </w:t>
            </w:r>
          </w:p>
          <w:p w14:paraId="0FCC7934" w14:textId="77777777" w:rsidR="00FC2BB3" w:rsidRPr="000F3023" w:rsidRDefault="00FC2BB3" w:rsidP="00E4314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clear</w:t>
            </w:r>
          </w:p>
          <w:p w14:paraId="325275FD" w14:textId="77777777" w:rsidR="00FC2BB3" w:rsidRPr="000F3023" w:rsidRDefault="00FC2BB3" w:rsidP="00E4314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earring</w:t>
            </w:r>
          </w:p>
          <w:p w14:paraId="20854A4C" w14:textId="77777777" w:rsidR="00FC2BB3" w:rsidRPr="000F3023" w:rsidRDefault="00FC2BB3" w:rsidP="00E4314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air </w:t>
            </w:r>
          </w:p>
          <w:p w14:paraId="348001DA" w14:textId="77777777" w:rsidR="00FC2BB3" w:rsidRPr="000F3023" w:rsidRDefault="00FC2BB3" w:rsidP="00E4314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pair</w:t>
            </w:r>
          </w:p>
          <w:p w14:paraId="2DD3E389" w14:textId="77777777" w:rsidR="00FC2BB3" w:rsidRPr="000F3023" w:rsidRDefault="00FC2BB3" w:rsidP="00E4314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hair </w:t>
            </w:r>
          </w:p>
          <w:p w14:paraId="734E6359" w14:textId="0E2974A0" w:rsidR="00B51823" w:rsidRPr="000F3023" w:rsidRDefault="00FC2BB3" w:rsidP="00E4314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stai</w:t>
            </w:r>
            <w:r w:rsidR="00E4314E"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r</w:t>
            </w:r>
          </w:p>
        </w:tc>
        <w:tc>
          <w:tcPr>
            <w:tcW w:w="2977" w:type="dxa"/>
          </w:tcPr>
          <w:p w14:paraId="16F69130" w14:textId="77777777" w:rsidR="00B51823" w:rsidRPr="000F3023" w:rsidRDefault="005860E1" w:rsidP="00B51823">
            <w:p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lastRenderedPageBreak/>
              <w:t>Handwriting</w:t>
            </w:r>
          </w:p>
          <w:p w14:paraId="1361DB95" w14:textId="2946C4AA" w:rsidR="00FC2BB3" w:rsidRPr="00FC2BB3" w:rsidRDefault="00FC2BB3" w:rsidP="00FC2BB3">
            <w:pPr>
              <w:spacing w:after="20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FC2BB3">
              <w:rPr>
                <w:rFonts w:ascii="Tahoma" w:hAnsi="Tahoma" w:cs="Tahoma"/>
                <w:sz w:val="20"/>
                <w:szCs w:val="20"/>
              </w:rPr>
              <w:t xml:space="preserve">Help your child to practice writing some of the </w:t>
            </w:r>
            <w:r w:rsidRPr="000F3023">
              <w:rPr>
                <w:rFonts w:ascii="Tahoma" w:hAnsi="Tahoma" w:cs="Tahoma"/>
                <w:sz w:val="20"/>
                <w:szCs w:val="20"/>
              </w:rPr>
              <w:t xml:space="preserve">long ladder letters </w:t>
            </w:r>
            <w:r w:rsidRPr="000F3023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 xml:space="preserve">l </w:t>
            </w:r>
            <w:proofErr w:type="spellStart"/>
            <w:r w:rsidRPr="000F3023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  <w:proofErr w:type="spellEnd"/>
            <w:r w:rsidRPr="000F3023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 xml:space="preserve"> t j y u</w:t>
            </w:r>
          </w:p>
          <w:p w14:paraId="2C318DC4" w14:textId="1AF365F5" w:rsidR="00FC2BB3" w:rsidRPr="000F3023" w:rsidRDefault="00FC2BB3" w:rsidP="00FC2BB3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FC2BB3">
              <w:rPr>
                <w:rFonts w:ascii="Tahoma" w:hAnsi="Tahoma" w:cs="Tahoma"/>
                <w:sz w:val="20"/>
                <w:szCs w:val="20"/>
              </w:rPr>
              <w:t>Try to encoura</w:t>
            </w:r>
            <w:r w:rsidRPr="000F3023">
              <w:rPr>
                <w:rFonts w:ascii="Tahoma" w:hAnsi="Tahoma" w:cs="Tahoma"/>
                <w:sz w:val="20"/>
                <w:szCs w:val="20"/>
              </w:rPr>
              <w:t>g</w:t>
            </w:r>
            <w:r w:rsidRPr="00FC2BB3">
              <w:rPr>
                <w:rFonts w:ascii="Tahoma" w:hAnsi="Tahoma" w:cs="Tahoma"/>
                <w:sz w:val="20"/>
                <w:szCs w:val="20"/>
              </w:rPr>
              <w:t xml:space="preserve">e your child to hold the pen/pencil correctly. </w:t>
            </w:r>
          </w:p>
          <w:p w14:paraId="069B2453" w14:textId="0D2EA287" w:rsidR="00FC2BB3" w:rsidRPr="00FC2BB3" w:rsidRDefault="00FC2BB3" w:rsidP="00FC2BB3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lastRenderedPageBreak/>
              <w:t xml:space="preserve">Extend by encouraging your child to write </w:t>
            </w:r>
            <w:r w:rsidR="00E4314E" w:rsidRPr="000F3023">
              <w:rPr>
                <w:rFonts w:ascii="Tahoma" w:hAnsi="Tahoma" w:cs="Tahoma"/>
                <w:sz w:val="20"/>
                <w:szCs w:val="20"/>
              </w:rPr>
              <w:t xml:space="preserve">the letters </w:t>
            </w:r>
            <w:r w:rsidRPr="000F3023">
              <w:rPr>
                <w:rFonts w:ascii="Tahoma" w:hAnsi="Tahoma" w:cs="Tahoma"/>
                <w:sz w:val="20"/>
                <w:szCs w:val="20"/>
              </w:rPr>
              <w:t>on the line when needed.</w:t>
            </w:r>
          </w:p>
          <w:p w14:paraId="21463423" w14:textId="6CA4DC6C" w:rsidR="00FC2BB3" w:rsidRPr="000F3023" w:rsidRDefault="00FC2BB3" w:rsidP="00B51823">
            <w:p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</w:tc>
      </w:tr>
      <w:tr w:rsidR="00B51823" w:rsidRPr="005860E1" w14:paraId="6F843C15" w14:textId="77777777" w:rsidTr="005860E1">
        <w:trPr>
          <w:trHeight w:val="77"/>
        </w:trPr>
        <w:tc>
          <w:tcPr>
            <w:tcW w:w="2127" w:type="dxa"/>
          </w:tcPr>
          <w:p w14:paraId="50DDBE64" w14:textId="3DDFBD03" w:rsidR="00B51823" w:rsidRPr="00DB5CDB" w:rsidRDefault="002E2451" w:rsidP="00B51823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lastRenderedPageBreak/>
              <w:t>Friday 7</w:t>
            </w:r>
            <w:r w:rsidR="00AD0112">
              <w:rPr>
                <w:rFonts w:ascii="Tahoma" w:hAnsi="Tahoma" w:cs="Tahoma"/>
                <w:b/>
                <w:sz w:val="20"/>
                <w:szCs w:val="20"/>
              </w:rPr>
              <w:t>th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May</w:t>
            </w:r>
          </w:p>
        </w:tc>
        <w:tc>
          <w:tcPr>
            <w:tcW w:w="1984" w:type="dxa"/>
          </w:tcPr>
          <w:p w14:paraId="6EB6CCB5" w14:textId="77777777" w:rsidR="00B51823" w:rsidRPr="000F3023" w:rsidRDefault="00B51823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Practice</w:t>
            </w:r>
          </w:p>
          <w:p w14:paraId="75D83DC0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Practice writing your name either on a piece of paper or your name card.</w:t>
            </w:r>
          </w:p>
          <w:p w14:paraId="03C5F4A7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C474E8F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Please encourage correct pencil hold – ‘nip, flip and grip’.</w:t>
            </w:r>
          </w:p>
          <w:p w14:paraId="369D9E04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7C3BFAA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Make sure your child can form every letter correctly and without a visual.</w:t>
            </w:r>
          </w:p>
          <w:p w14:paraId="0B9CD027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5DDF0C5" w14:textId="0DD3C558" w:rsidR="00B51823" w:rsidRPr="000F3023" w:rsidRDefault="009C18E9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Extension</w:t>
            </w:r>
            <w:r w:rsidR="00B51823"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B51823" w:rsidRPr="000F3023">
              <w:rPr>
                <w:rFonts w:ascii="Tahoma" w:hAnsi="Tahoma" w:cs="Tahoma"/>
                <w:sz w:val="20"/>
                <w:szCs w:val="20"/>
              </w:rPr>
              <w:t xml:space="preserve">Encourage your child to write the letters smaller and </w:t>
            </w:r>
            <w:r w:rsidR="00B51823" w:rsidRPr="000F3023">
              <w:rPr>
                <w:rFonts w:ascii="Tahoma" w:hAnsi="Tahoma" w:cs="Tahoma"/>
                <w:sz w:val="20"/>
                <w:szCs w:val="20"/>
              </w:rPr>
              <w:lastRenderedPageBreak/>
              <w:t>on a line. Once they can do this help your child to learn to write their surname also.</w:t>
            </w:r>
          </w:p>
        </w:tc>
        <w:tc>
          <w:tcPr>
            <w:tcW w:w="2127" w:type="dxa"/>
          </w:tcPr>
          <w:p w14:paraId="7F8304AC" w14:textId="77777777" w:rsidR="00B51823" w:rsidRPr="000F3023" w:rsidRDefault="00B51823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>Reading</w:t>
            </w:r>
          </w:p>
          <w:p w14:paraId="6057313E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Log onto Bug Club and pick a book to read to your grown up. Ask your child questions about the story and to sound talk the words.</w:t>
            </w:r>
          </w:p>
          <w:p w14:paraId="0C0913FC" w14:textId="77777777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35052B5" w14:textId="77777777" w:rsidR="00B51823" w:rsidRPr="000F3023" w:rsidRDefault="000B2E14" w:rsidP="00B51823">
            <w:pPr>
              <w:rPr>
                <w:rFonts w:ascii="Tahoma" w:hAnsi="Tahoma" w:cs="Tahoma"/>
                <w:sz w:val="20"/>
                <w:szCs w:val="20"/>
              </w:rPr>
            </w:pPr>
            <w:hyperlink r:id="rId19" w:history="1">
              <w:r w:rsidR="00B51823" w:rsidRPr="000F3023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4B81D161" w14:textId="0EE3B6CC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E4A5818" w14:textId="6542433C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Practice reading some of the sound button words in their home learning pack.</w:t>
            </w:r>
          </w:p>
          <w:p w14:paraId="1522731A" w14:textId="3510D8F3" w:rsidR="00B51823" w:rsidRPr="000F3023" w:rsidRDefault="00B51823" w:rsidP="00B51823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sz w:val="20"/>
                <w:szCs w:val="20"/>
              </w:rPr>
              <w:t>e.g. h-u-ff     huff</w:t>
            </w:r>
          </w:p>
          <w:p w14:paraId="0E6AABBB" w14:textId="3698A8CB" w:rsidR="00B51823" w:rsidRPr="000F3023" w:rsidRDefault="00B51823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</w:tc>
        <w:tc>
          <w:tcPr>
            <w:tcW w:w="3118" w:type="dxa"/>
          </w:tcPr>
          <w:p w14:paraId="24B711BB" w14:textId="77777777" w:rsidR="00B51823" w:rsidRPr="000F3023" w:rsidRDefault="00B51823" w:rsidP="00B5182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t>Maths</w:t>
            </w:r>
          </w:p>
          <w:p w14:paraId="1E2FFDDD" w14:textId="52E50AF2" w:rsidR="00B51823" w:rsidRPr="000F3023" w:rsidRDefault="00B51823" w:rsidP="00B51823">
            <w:pPr>
              <w:pStyle w:val="Default"/>
              <w:rPr>
                <w:sz w:val="20"/>
                <w:szCs w:val="20"/>
              </w:rPr>
            </w:pPr>
            <w:r w:rsidRPr="000F3023">
              <w:rPr>
                <w:sz w:val="20"/>
                <w:szCs w:val="20"/>
              </w:rPr>
              <w:t xml:space="preserve">Practice </w:t>
            </w:r>
            <w:r w:rsidR="00E4314E" w:rsidRPr="000F3023">
              <w:rPr>
                <w:sz w:val="20"/>
                <w:szCs w:val="20"/>
              </w:rPr>
              <w:t>drawing different shapes</w:t>
            </w:r>
            <w:r w:rsidRPr="000F3023">
              <w:rPr>
                <w:sz w:val="20"/>
                <w:szCs w:val="20"/>
              </w:rPr>
              <w:t xml:space="preserve"> </w:t>
            </w:r>
          </w:p>
          <w:p w14:paraId="322AD357" w14:textId="36D4FB04" w:rsidR="00B51823" w:rsidRPr="000F3023" w:rsidRDefault="00E4314E" w:rsidP="00B51823">
            <w:pPr>
              <w:rPr>
                <w:rStyle w:val="Hyperlink"/>
                <w:rFonts w:ascii="Tahoma" w:hAnsi="Tahoma" w:cs="Tahoma"/>
                <w:sz w:val="20"/>
                <w:szCs w:val="20"/>
              </w:rPr>
            </w:pPr>
            <w:r w:rsidRPr="000F3023">
              <w:rPr>
                <w:rStyle w:val="Hyperlink"/>
                <w:rFonts w:ascii="Tahoma" w:hAnsi="Tahoma" w:cs="Tahoma"/>
                <w:sz w:val="20"/>
                <w:szCs w:val="20"/>
              </w:rPr>
              <w:t>https://www.youtube.com/watch?v=w7-teTDLgvc</w:t>
            </w:r>
          </w:p>
          <w:p w14:paraId="13DC936B" w14:textId="0DB99243" w:rsidR="005860E1" w:rsidRPr="000F3023" w:rsidRDefault="005860E1" w:rsidP="00B5182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753B61A" w14:textId="4B519DE9" w:rsidR="00E4314E" w:rsidRPr="000F3023" w:rsidRDefault="00E4314E" w:rsidP="005D34AE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0F3023">
              <w:rPr>
                <w:rFonts w:ascii="Tahoma" w:hAnsi="Tahoma" w:cs="Tahoma"/>
                <w:iCs/>
                <w:sz w:val="20"/>
                <w:szCs w:val="20"/>
              </w:rPr>
              <w:t>Provide</w:t>
            </w:r>
            <w:r w:rsidR="005D34AE"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 your</w:t>
            </w:r>
            <w:r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 child with a selection of 5, 6 or 7 farm/ zoo animals and </w:t>
            </w:r>
            <w:r w:rsidR="005D34AE"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pretend </w:t>
            </w:r>
            <w:r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pens. </w:t>
            </w:r>
          </w:p>
          <w:p w14:paraId="317DBF50" w14:textId="78EBE82D" w:rsidR="00E4314E" w:rsidRDefault="005D34AE" w:rsidP="005D34AE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0F3023">
              <w:rPr>
                <w:rFonts w:ascii="Tahoma" w:hAnsi="Tahoma" w:cs="Tahoma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4AE9BD62" wp14:editId="5B49D89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626110</wp:posOffset>
                  </wp:positionV>
                  <wp:extent cx="1827109" cy="816105"/>
                  <wp:effectExtent l="0" t="0" r="1905" b="3175"/>
                  <wp:wrapTight wrapText="bothSides">
                    <wp:wrapPolygon edited="0">
                      <wp:start x="0" y="0"/>
                      <wp:lineTo x="0" y="21180"/>
                      <wp:lineTo x="21397" y="21180"/>
                      <wp:lineTo x="2139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109" cy="81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Ask your child to </w:t>
            </w:r>
            <w:r w:rsidR="00E4314E" w:rsidRPr="000F3023">
              <w:rPr>
                <w:rFonts w:ascii="Tahoma" w:hAnsi="Tahoma" w:cs="Tahoma"/>
                <w:iCs/>
                <w:sz w:val="20"/>
                <w:szCs w:val="20"/>
              </w:rPr>
              <w:t xml:space="preserve">find different ways of partitioning the animals into the two pens. </w:t>
            </w:r>
          </w:p>
          <w:p w14:paraId="0D370CD9" w14:textId="26719BF9" w:rsidR="001237EF" w:rsidRPr="000F3023" w:rsidRDefault="001237EF" w:rsidP="005D34AE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Cs/>
                <w:sz w:val="20"/>
                <w:szCs w:val="20"/>
              </w:rPr>
              <w:lastRenderedPageBreak/>
              <w:t>Extend by writing as number sentences, 3+4 =7</w:t>
            </w:r>
          </w:p>
          <w:p w14:paraId="2D4AE992" w14:textId="0DB007C7" w:rsidR="00B51823" w:rsidRPr="000F3023" w:rsidRDefault="00B51823" w:rsidP="009C18E9">
            <w:pPr>
              <w:spacing w:after="60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</w:tcPr>
          <w:p w14:paraId="4D9C7EF3" w14:textId="77777777" w:rsidR="00B51823" w:rsidRPr="000F3023" w:rsidRDefault="00B51823" w:rsidP="005D34AE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>Phonics</w:t>
            </w:r>
          </w:p>
          <w:p w14:paraId="662B5E1B" w14:textId="433FB29E" w:rsidR="00AC18E2" w:rsidRDefault="00AC18E2" w:rsidP="005D34AE">
            <w:pPr>
              <w:rPr>
                <w:rFonts w:ascii="Tahoma" w:hAnsi="Tahoma" w:cs="Tahoma"/>
                <w:sz w:val="20"/>
                <w:szCs w:val="20"/>
              </w:rPr>
            </w:pPr>
            <w:r w:rsidRPr="000F302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Review all letter sounds learnt so far – see flash cards in home learning pack.</w:t>
            </w:r>
            <w:r w:rsidRPr="000F3023">
              <w:rPr>
                <w:rFonts w:ascii="Tahoma" w:hAnsi="Tahoma" w:cs="Tahoma"/>
                <w:sz w:val="20"/>
                <w:szCs w:val="20"/>
              </w:rPr>
              <w:t xml:space="preserve"> Focus on learning the digraphs and trigraphs </w:t>
            </w:r>
            <w:proofErr w:type="spellStart"/>
            <w:r w:rsidRPr="000F3023">
              <w:rPr>
                <w:rFonts w:ascii="Tahoma" w:hAnsi="Tahoma" w:cs="Tahoma"/>
                <w:sz w:val="20"/>
                <w:szCs w:val="20"/>
              </w:rPr>
              <w:t>qu</w:t>
            </w:r>
            <w:proofErr w:type="spellEnd"/>
            <w:r w:rsidRPr="000F3023">
              <w:rPr>
                <w:rFonts w:ascii="Tahoma" w:hAnsi="Tahoma" w:cs="Tahoma"/>
                <w:sz w:val="20"/>
                <w:szCs w:val="20"/>
              </w:rPr>
              <w:t xml:space="preserve"> ch sh th ng ai ee igh oa oo(long) oo(short) ar ur ow oi ear air </w:t>
            </w:r>
            <w:proofErr w:type="spellStart"/>
            <w:r w:rsidRPr="000F3023">
              <w:rPr>
                <w:rFonts w:ascii="Tahoma" w:hAnsi="Tahoma" w:cs="Tahoma"/>
                <w:sz w:val="20"/>
                <w:szCs w:val="20"/>
              </w:rPr>
              <w:t>ure</w:t>
            </w:r>
            <w:proofErr w:type="spellEnd"/>
            <w:r w:rsidRPr="000F30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0F3023">
              <w:rPr>
                <w:rFonts w:ascii="Tahoma" w:hAnsi="Tahoma" w:cs="Tahoma"/>
                <w:sz w:val="20"/>
                <w:szCs w:val="20"/>
              </w:rPr>
              <w:t>er</w:t>
            </w:r>
            <w:proofErr w:type="spellEnd"/>
          </w:p>
          <w:p w14:paraId="4C1EE99A" w14:textId="77777777" w:rsidR="000F3023" w:rsidRPr="000F3023" w:rsidRDefault="000F3023" w:rsidP="005D34AE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D67F948" w14:textId="4E415C7F" w:rsidR="00FC2BB3" w:rsidRPr="00FC2BB3" w:rsidRDefault="00E4314E" w:rsidP="005D34AE">
            <w:pPr>
              <w:spacing w:after="200" w:line="276" w:lineRule="auto"/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Revisit</w:t>
            </w:r>
            <w:r w:rsidR="00FC2BB3" w:rsidRPr="00FC2BB3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 the sound </w:t>
            </w:r>
            <w:proofErr w:type="spellStart"/>
            <w:r w:rsidR="00FC2BB3" w:rsidRPr="00FC2BB3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ure</w:t>
            </w:r>
            <w:proofErr w:type="spellEnd"/>
          </w:p>
          <w:p w14:paraId="78D31F70" w14:textId="77777777" w:rsidR="00FC2BB3" w:rsidRPr="00FC2BB3" w:rsidRDefault="00FC2BB3" w:rsidP="005D34AE">
            <w:pPr>
              <w:spacing w:after="200" w:line="276" w:lineRule="auto"/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hyperlink r:id="rId21" w:history="1">
              <w:r w:rsidRPr="000F3023">
                <w:rPr>
                  <w:rFonts w:ascii="Tahoma" w:hAnsi="Tahoma" w:cs="Tahoma"/>
                  <w:color w:val="0000FF" w:themeColor="hyperlink"/>
                  <w:spacing w:val="5"/>
                  <w:sz w:val="20"/>
                  <w:szCs w:val="20"/>
                  <w:u w:val="single"/>
                  <w:shd w:val="clear" w:color="auto" w:fill="FFFFFF"/>
                </w:rPr>
                <w:t>https://www.youtube.com/watch?v=YwCzf71flBA</w:t>
              </w:r>
            </w:hyperlink>
          </w:p>
          <w:p w14:paraId="7522A99D" w14:textId="1C9E8483" w:rsidR="00FC2BB3" w:rsidRPr="00FC2BB3" w:rsidRDefault="00FC2BB3" w:rsidP="005D34AE">
            <w:pPr>
              <w:spacing w:after="200" w:line="276" w:lineRule="auto"/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FC2BB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Then practice reading</w:t>
            </w:r>
            <w:r w:rsidR="001237EF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/writing</w:t>
            </w:r>
            <w:r w:rsidRPr="00FC2BB3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 these words:</w:t>
            </w:r>
          </w:p>
          <w:p w14:paraId="4DD1D708" w14:textId="77777777" w:rsidR="00FC2BB3" w:rsidRPr="000F3023" w:rsidRDefault="00FC2BB3" w:rsidP="005D34A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fair</w:t>
            </w:r>
          </w:p>
          <w:p w14:paraId="0633366F" w14:textId="77777777" w:rsidR="00FC2BB3" w:rsidRPr="000F3023" w:rsidRDefault="00FC2BB3" w:rsidP="005D34A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airport</w:t>
            </w:r>
          </w:p>
          <w:p w14:paraId="75BC02B5" w14:textId="77777777" w:rsidR="00FC2BB3" w:rsidRPr="000F3023" w:rsidRDefault="00FC2BB3" w:rsidP="005D34A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stairs </w:t>
            </w:r>
          </w:p>
          <w:p w14:paraId="48C0D769" w14:textId="77777777" w:rsidR="00FC2BB3" w:rsidRPr="000F3023" w:rsidRDefault="00FC2BB3" w:rsidP="005D34A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lastRenderedPageBreak/>
              <w:t>chair</w:t>
            </w:r>
          </w:p>
          <w:p w14:paraId="2914A226" w14:textId="77777777" w:rsidR="00FC2BB3" w:rsidRPr="000F3023" w:rsidRDefault="00FC2BB3" w:rsidP="005D34A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cure</w:t>
            </w:r>
          </w:p>
          <w:p w14:paraId="179D5ED4" w14:textId="77777777" w:rsidR="00FC2BB3" w:rsidRPr="000F3023" w:rsidRDefault="00FC2BB3" w:rsidP="005D34A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manure</w:t>
            </w:r>
          </w:p>
          <w:p w14:paraId="0B4BA863" w14:textId="77777777" w:rsidR="00FC2BB3" w:rsidRPr="000F3023" w:rsidRDefault="00FC2BB3" w:rsidP="005D34A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lure</w:t>
            </w:r>
          </w:p>
          <w:p w14:paraId="2DEF4834" w14:textId="65AE4EEF" w:rsidR="005860E1" w:rsidRPr="000F3023" w:rsidRDefault="00FC2BB3" w:rsidP="005D34AE">
            <w:pPr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0F302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insure</w:t>
            </w:r>
          </w:p>
        </w:tc>
        <w:tc>
          <w:tcPr>
            <w:tcW w:w="2977" w:type="dxa"/>
          </w:tcPr>
          <w:p w14:paraId="45AB9587" w14:textId="390F01EF" w:rsidR="00B51823" w:rsidRDefault="005860E1" w:rsidP="00B51823">
            <w:p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0F3023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lastRenderedPageBreak/>
              <w:t>Art</w:t>
            </w:r>
          </w:p>
          <w:p w14:paraId="0FCA07D1" w14:textId="28B5CD43" w:rsidR="000F3023" w:rsidRPr="000F3023" w:rsidRDefault="000F3023" w:rsidP="00B51823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0F3023">
              <w:rPr>
                <w:rFonts w:ascii="Tahoma" w:hAnsi="Tahoma" w:cs="Tahoma"/>
                <w:bCs/>
                <w:sz w:val="20"/>
                <w:szCs w:val="20"/>
              </w:rPr>
              <w:t>Make a beach scene on a paper plate or piece of paper cut into the shape of a circle. Use any crafts you have at home to help your child get creative!</w:t>
            </w:r>
          </w:p>
          <w:p w14:paraId="77827A75" w14:textId="7E3119D3" w:rsidR="000F3023" w:rsidRDefault="000F3023" w:rsidP="00B51823">
            <w:p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14:paraId="3CB8B401" w14:textId="7DB43DD2" w:rsidR="000F3023" w:rsidRPr="000F3023" w:rsidRDefault="000F3023" w:rsidP="00B51823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0F3023">
              <w:rPr>
                <w:rFonts w:ascii="Tahoma" w:hAnsi="Tahoma" w:cs="Tahoma"/>
                <w:bCs/>
                <w:sz w:val="20"/>
                <w:szCs w:val="20"/>
              </w:rPr>
              <w:t xml:space="preserve">Use your child’s ideas – what can you see at the beach? Crabs? </w:t>
            </w:r>
            <w:proofErr w:type="gramStart"/>
            <w:r w:rsidRPr="000F3023">
              <w:rPr>
                <w:rFonts w:ascii="Tahoma" w:hAnsi="Tahoma" w:cs="Tahoma"/>
                <w:bCs/>
                <w:sz w:val="20"/>
                <w:szCs w:val="20"/>
              </w:rPr>
              <w:t>Seaweed?..</w:t>
            </w:r>
            <w:proofErr w:type="gramEnd"/>
          </w:p>
          <w:p w14:paraId="4FB1B547" w14:textId="1C4C667A" w:rsidR="005860E1" w:rsidRPr="000F3023" w:rsidRDefault="000F3023" w:rsidP="00B51823">
            <w:pP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EA6609" wp14:editId="588F00DC">
                  <wp:extent cx="1497144" cy="1447800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10140" b="25398"/>
                          <a:stretch/>
                        </pic:blipFill>
                        <pic:spPr bwMode="auto">
                          <a:xfrm>
                            <a:off x="0" y="0"/>
                            <a:ext cx="1498227" cy="144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02"/>
        <w:tblW w:w="13147" w:type="dxa"/>
        <w:tblLook w:val="04A0" w:firstRow="1" w:lastRow="0" w:firstColumn="1" w:lastColumn="0" w:noHBand="0" w:noVBand="1"/>
      </w:tblPr>
      <w:tblGrid>
        <w:gridCol w:w="13147"/>
      </w:tblGrid>
      <w:tr w:rsidR="00701C8A" w14:paraId="73FE10B6" w14:textId="77777777" w:rsidTr="00DB7192">
        <w:trPr>
          <w:trHeight w:val="642"/>
        </w:trPr>
        <w:tc>
          <w:tcPr>
            <w:tcW w:w="13147" w:type="dxa"/>
            <w:vAlign w:val="center"/>
          </w:tcPr>
          <w:p w14:paraId="4717B816" w14:textId="5BC59728" w:rsidR="00701C8A" w:rsidRDefault="00701C8A" w:rsidP="00DB719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Please be aware that your home filter may allow unsuitable links to pop up when watching any YouTube video.</w:t>
            </w:r>
          </w:p>
        </w:tc>
      </w:tr>
    </w:tbl>
    <w:p w14:paraId="3DA9FB61" w14:textId="315BA89A" w:rsidR="003627AF" w:rsidRPr="00DB5CDB" w:rsidRDefault="003627AF">
      <w:pPr>
        <w:rPr>
          <w:rFonts w:ascii="Tahoma" w:hAnsi="Tahoma" w:cs="Tahoma"/>
          <w:b/>
          <w:sz w:val="20"/>
          <w:szCs w:val="20"/>
        </w:rPr>
      </w:pPr>
    </w:p>
    <w:p w14:paraId="5FBAD8E7" w14:textId="420CE364" w:rsidR="005F5D7F" w:rsidRDefault="005B34DC" w:rsidP="005F5D7F">
      <w:pPr>
        <w:jc w:val="center"/>
        <w:rPr>
          <w:rFonts w:ascii="Tahoma" w:eastAsia="Times New Roman" w:hAnsi="Tahoma" w:cs="Tahoma"/>
          <w:b/>
          <w:bCs/>
          <w:i/>
          <w:iCs/>
          <w:color w:val="0070C0"/>
          <w:sz w:val="20"/>
          <w:szCs w:val="20"/>
          <w:shd w:val="clear" w:color="auto" w:fill="FFFFFF"/>
          <w:lang w:eastAsia="en-GB"/>
        </w:rPr>
      </w:pPr>
      <w:r w:rsidRPr="00B306A3">
        <w:rPr>
          <w:rFonts w:ascii="Tahoma" w:hAnsi="Tahoma" w:cs="Tahoma"/>
          <w:b/>
          <w:sz w:val="20"/>
          <w:szCs w:val="20"/>
        </w:rPr>
        <w:t xml:space="preserve">We would love to see any photos of the </w:t>
      </w:r>
      <w:r>
        <w:rPr>
          <w:rFonts w:ascii="Tahoma" w:hAnsi="Tahoma" w:cs="Tahoma"/>
          <w:b/>
          <w:sz w:val="20"/>
          <w:szCs w:val="20"/>
        </w:rPr>
        <w:t xml:space="preserve">learning </w:t>
      </w:r>
      <w:r w:rsidRPr="00B306A3">
        <w:rPr>
          <w:rFonts w:ascii="Tahoma" w:hAnsi="Tahoma" w:cs="Tahoma"/>
          <w:b/>
          <w:sz w:val="20"/>
          <w:szCs w:val="20"/>
        </w:rPr>
        <w:t xml:space="preserve">you are doing at home. Please send these to </w:t>
      </w:r>
      <w:r w:rsidRPr="00B306A3">
        <w:rPr>
          <w:rFonts w:ascii="Tahoma" w:eastAsia="Times New Roman" w:hAnsi="Tahoma" w:cs="Tahoma"/>
          <w:b/>
          <w:bCs/>
          <w:i/>
          <w:iCs/>
          <w:color w:val="0070C0"/>
          <w:sz w:val="20"/>
          <w:szCs w:val="20"/>
          <w:shd w:val="clear" w:color="auto" w:fill="FFFFFF"/>
          <w:lang w:eastAsia="en-GB"/>
        </w:rPr>
        <w:t>YRteacher@littleham.devon.sch.uk</w:t>
      </w:r>
    </w:p>
    <w:p w14:paraId="1AD67543" w14:textId="037C5843" w:rsidR="005B34DC" w:rsidRPr="005F5D7F" w:rsidRDefault="005F5D7F" w:rsidP="005F5D7F">
      <w:pPr>
        <w:jc w:val="center"/>
        <w:rPr>
          <w:rFonts w:ascii="Tahoma" w:eastAsia="Times New Roman" w:hAnsi="Tahoma" w:cs="Tahoma"/>
          <w:b/>
          <w:bCs/>
          <w:i/>
          <w:iCs/>
          <w:color w:val="000000" w:themeColor="text1"/>
          <w:sz w:val="20"/>
          <w:szCs w:val="20"/>
          <w:shd w:val="clear" w:color="auto" w:fill="FFFFFF"/>
          <w:lang w:eastAsia="en-GB"/>
        </w:rPr>
      </w:pPr>
      <w:r w:rsidRPr="005F5D7F">
        <w:rPr>
          <w:rFonts w:ascii="Tahoma" w:eastAsia="Times New Roman" w:hAnsi="Tahoma" w:cs="Tahoma"/>
          <w:b/>
          <w:bCs/>
          <w:i/>
          <w:iCs/>
          <w:color w:val="000000" w:themeColor="text1"/>
          <w:sz w:val="20"/>
          <w:szCs w:val="20"/>
          <w:shd w:val="clear" w:color="auto" w:fill="FFFFFF"/>
          <w:lang w:eastAsia="en-GB"/>
        </w:rPr>
        <w:t>Please let us know if you need any additional resources to help your child to complete their home learning with you at home.</w:t>
      </w:r>
    </w:p>
    <w:p w14:paraId="3D1D7C93" w14:textId="77777777" w:rsidR="005A6892" w:rsidRPr="00DB5CDB" w:rsidRDefault="005A6892">
      <w:pPr>
        <w:rPr>
          <w:rFonts w:ascii="Tahoma" w:hAnsi="Tahoma" w:cs="Tahoma"/>
          <w:b/>
          <w:sz w:val="20"/>
          <w:szCs w:val="20"/>
        </w:rPr>
      </w:pPr>
    </w:p>
    <w:p w14:paraId="2F40E00E" w14:textId="77777777" w:rsidR="005A6892" w:rsidRPr="00DB5CDB" w:rsidRDefault="005A6892">
      <w:pPr>
        <w:rPr>
          <w:rFonts w:ascii="Tahoma" w:hAnsi="Tahoma" w:cs="Tahoma"/>
          <w:b/>
          <w:sz w:val="20"/>
          <w:szCs w:val="20"/>
        </w:rPr>
      </w:pPr>
    </w:p>
    <w:sectPr w:rsidR="005A6892" w:rsidRPr="00DB5CDB" w:rsidSect="000D3C3C">
      <w:pgSz w:w="16838" w:h="11906" w:orient="landscape"/>
      <w:pgMar w:top="1440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E30CE"/>
    <w:multiLevelType w:val="hybridMultilevel"/>
    <w:tmpl w:val="2D3237C2"/>
    <w:lvl w:ilvl="0" w:tplc="F6AA8B5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622C8"/>
    <w:multiLevelType w:val="hybridMultilevel"/>
    <w:tmpl w:val="2676D14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B0C03"/>
    <w:multiLevelType w:val="hybridMultilevel"/>
    <w:tmpl w:val="B26A2F28"/>
    <w:lvl w:ilvl="0" w:tplc="FC341FD6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" w15:restartNumberingAfterBreak="0">
    <w:nsid w:val="50E826D8"/>
    <w:multiLevelType w:val="hybridMultilevel"/>
    <w:tmpl w:val="EBB64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E163D"/>
    <w:multiLevelType w:val="hybridMultilevel"/>
    <w:tmpl w:val="128E1080"/>
    <w:lvl w:ilvl="0" w:tplc="603685DE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65DE7"/>
    <w:multiLevelType w:val="hybridMultilevel"/>
    <w:tmpl w:val="11DC8AFE"/>
    <w:lvl w:ilvl="0" w:tplc="09EE2B9A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A4E25"/>
    <w:multiLevelType w:val="hybridMultilevel"/>
    <w:tmpl w:val="5704A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62B4E"/>
    <w:multiLevelType w:val="hybridMultilevel"/>
    <w:tmpl w:val="2EDE4D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DF7736"/>
    <w:multiLevelType w:val="hybridMultilevel"/>
    <w:tmpl w:val="4F54C924"/>
    <w:lvl w:ilvl="0" w:tplc="D4381E8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893A8A"/>
    <w:multiLevelType w:val="hybridMultilevel"/>
    <w:tmpl w:val="FF121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F3E0C"/>
    <w:multiLevelType w:val="hybridMultilevel"/>
    <w:tmpl w:val="22EAE8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900636"/>
    <w:multiLevelType w:val="hybridMultilevel"/>
    <w:tmpl w:val="02967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305FD"/>
    <w:multiLevelType w:val="hybridMultilevel"/>
    <w:tmpl w:val="D764C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20766"/>
    <w:multiLevelType w:val="hybridMultilevel"/>
    <w:tmpl w:val="3D068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0"/>
  </w:num>
  <w:num w:numId="5">
    <w:abstractNumId w:val="6"/>
  </w:num>
  <w:num w:numId="6">
    <w:abstractNumId w:val="0"/>
  </w:num>
  <w:num w:numId="7">
    <w:abstractNumId w:val="12"/>
  </w:num>
  <w:num w:numId="8">
    <w:abstractNumId w:val="5"/>
  </w:num>
  <w:num w:numId="9">
    <w:abstractNumId w:val="13"/>
  </w:num>
  <w:num w:numId="10">
    <w:abstractNumId w:val="8"/>
  </w:num>
  <w:num w:numId="11">
    <w:abstractNumId w:val="4"/>
  </w:num>
  <w:num w:numId="12">
    <w:abstractNumId w:val="10"/>
  </w:num>
  <w:num w:numId="13">
    <w:abstractNumId w:val="2"/>
  </w:num>
  <w:num w:numId="14">
    <w:abstractNumId w:val="11"/>
  </w:num>
  <w:num w:numId="15">
    <w:abstractNumId w:val="1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125"/>
    <w:rsid w:val="00012733"/>
    <w:rsid w:val="00014218"/>
    <w:rsid w:val="00014C16"/>
    <w:rsid w:val="000207DC"/>
    <w:rsid w:val="00021D55"/>
    <w:rsid w:val="00033B66"/>
    <w:rsid w:val="00034F68"/>
    <w:rsid w:val="00040B30"/>
    <w:rsid w:val="00046CF1"/>
    <w:rsid w:val="00050326"/>
    <w:rsid w:val="00053822"/>
    <w:rsid w:val="00075E3C"/>
    <w:rsid w:val="000857B3"/>
    <w:rsid w:val="000A6903"/>
    <w:rsid w:val="000B2E14"/>
    <w:rsid w:val="000B4548"/>
    <w:rsid w:val="000D3C3C"/>
    <w:rsid w:val="000F3023"/>
    <w:rsid w:val="000F48B7"/>
    <w:rsid w:val="000F6FDC"/>
    <w:rsid w:val="00105298"/>
    <w:rsid w:val="001055D8"/>
    <w:rsid w:val="00105B7B"/>
    <w:rsid w:val="0011529D"/>
    <w:rsid w:val="001153DB"/>
    <w:rsid w:val="00116EA9"/>
    <w:rsid w:val="001237EF"/>
    <w:rsid w:val="00130A98"/>
    <w:rsid w:val="001427B7"/>
    <w:rsid w:val="001441B7"/>
    <w:rsid w:val="001569CB"/>
    <w:rsid w:val="001A2C23"/>
    <w:rsid w:val="001A568E"/>
    <w:rsid w:val="001A5763"/>
    <w:rsid w:val="001A77E3"/>
    <w:rsid w:val="001B64F1"/>
    <w:rsid w:val="001C6328"/>
    <w:rsid w:val="001D0100"/>
    <w:rsid w:val="001D2855"/>
    <w:rsid w:val="001E6294"/>
    <w:rsid w:val="001F30F8"/>
    <w:rsid w:val="0020644C"/>
    <w:rsid w:val="0021076D"/>
    <w:rsid w:val="002238B4"/>
    <w:rsid w:val="00230497"/>
    <w:rsid w:val="002338EB"/>
    <w:rsid w:val="00233F8F"/>
    <w:rsid w:val="002402E3"/>
    <w:rsid w:val="00257A92"/>
    <w:rsid w:val="00260DBD"/>
    <w:rsid w:val="00263B76"/>
    <w:rsid w:val="00275CF0"/>
    <w:rsid w:val="00294C2D"/>
    <w:rsid w:val="002B0490"/>
    <w:rsid w:val="002B0E75"/>
    <w:rsid w:val="002B43FA"/>
    <w:rsid w:val="002B51E6"/>
    <w:rsid w:val="002C1D09"/>
    <w:rsid w:val="002C43E1"/>
    <w:rsid w:val="002D7E3F"/>
    <w:rsid w:val="002E2451"/>
    <w:rsid w:val="002F74E6"/>
    <w:rsid w:val="00306DAF"/>
    <w:rsid w:val="00340EF8"/>
    <w:rsid w:val="003449F2"/>
    <w:rsid w:val="00345249"/>
    <w:rsid w:val="003627AF"/>
    <w:rsid w:val="0036313C"/>
    <w:rsid w:val="003651A5"/>
    <w:rsid w:val="00367D44"/>
    <w:rsid w:val="003712A4"/>
    <w:rsid w:val="00374B76"/>
    <w:rsid w:val="00381379"/>
    <w:rsid w:val="00382D4A"/>
    <w:rsid w:val="00393AB9"/>
    <w:rsid w:val="00396961"/>
    <w:rsid w:val="003A21E3"/>
    <w:rsid w:val="003A5CBE"/>
    <w:rsid w:val="003B21D7"/>
    <w:rsid w:val="003B3454"/>
    <w:rsid w:val="003B6BEC"/>
    <w:rsid w:val="003C4A72"/>
    <w:rsid w:val="003C68CF"/>
    <w:rsid w:val="003D4683"/>
    <w:rsid w:val="00403346"/>
    <w:rsid w:val="00421D4D"/>
    <w:rsid w:val="00431B1B"/>
    <w:rsid w:val="0046769A"/>
    <w:rsid w:val="00472F17"/>
    <w:rsid w:val="004818E1"/>
    <w:rsid w:val="00481C76"/>
    <w:rsid w:val="00496B57"/>
    <w:rsid w:val="004A77FA"/>
    <w:rsid w:val="004B2C34"/>
    <w:rsid w:val="004D67FF"/>
    <w:rsid w:val="004E56FD"/>
    <w:rsid w:val="004E5705"/>
    <w:rsid w:val="00512AF9"/>
    <w:rsid w:val="0051574C"/>
    <w:rsid w:val="00527F30"/>
    <w:rsid w:val="00536349"/>
    <w:rsid w:val="0054123A"/>
    <w:rsid w:val="0054542C"/>
    <w:rsid w:val="00553708"/>
    <w:rsid w:val="005804E5"/>
    <w:rsid w:val="005860E1"/>
    <w:rsid w:val="00591A65"/>
    <w:rsid w:val="005959D6"/>
    <w:rsid w:val="005A2B81"/>
    <w:rsid w:val="005A6892"/>
    <w:rsid w:val="005B06F2"/>
    <w:rsid w:val="005B34DC"/>
    <w:rsid w:val="005B5F55"/>
    <w:rsid w:val="005C7B8A"/>
    <w:rsid w:val="005D34AE"/>
    <w:rsid w:val="005E1F72"/>
    <w:rsid w:val="005F5D7F"/>
    <w:rsid w:val="005F6D54"/>
    <w:rsid w:val="00622D29"/>
    <w:rsid w:val="00623B09"/>
    <w:rsid w:val="006460E0"/>
    <w:rsid w:val="00654698"/>
    <w:rsid w:val="00662DB8"/>
    <w:rsid w:val="00671220"/>
    <w:rsid w:val="00675ABB"/>
    <w:rsid w:val="00677142"/>
    <w:rsid w:val="00687768"/>
    <w:rsid w:val="006A5FB4"/>
    <w:rsid w:val="006A7641"/>
    <w:rsid w:val="006B03FF"/>
    <w:rsid w:val="006C1D5F"/>
    <w:rsid w:val="006C2174"/>
    <w:rsid w:val="006D1C12"/>
    <w:rsid w:val="006D21A3"/>
    <w:rsid w:val="006D650D"/>
    <w:rsid w:val="00701C8A"/>
    <w:rsid w:val="00703629"/>
    <w:rsid w:val="00723605"/>
    <w:rsid w:val="00732841"/>
    <w:rsid w:val="00750607"/>
    <w:rsid w:val="00761EAD"/>
    <w:rsid w:val="007728F6"/>
    <w:rsid w:val="00774703"/>
    <w:rsid w:val="00781593"/>
    <w:rsid w:val="00785032"/>
    <w:rsid w:val="00791AFA"/>
    <w:rsid w:val="007A41E2"/>
    <w:rsid w:val="007C7831"/>
    <w:rsid w:val="007E0DDE"/>
    <w:rsid w:val="007E4B95"/>
    <w:rsid w:val="007F2B9D"/>
    <w:rsid w:val="007F7A3D"/>
    <w:rsid w:val="008007E9"/>
    <w:rsid w:val="00801BED"/>
    <w:rsid w:val="00801C11"/>
    <w:rsid w:val="00811895"/>
    <w:rsid w:val="00811D14"/>
    <w:rsid w:val="00815892"/>
    <w:rsid w:val="00835389"/>
    <w:rsid w:val="00836540"/>
    <w:rsid w:val="00840A34"/>
    <w:rsid w:val="0085522A"/>
    <w:rsid w:val="008752A1"/>
    <w:rsid w:val="00880414"/>
    <w:rsid w:val="00893C8C"/>
    <w:rsid w:val="008971F9"/>
    <w:rsid w:val="008A4385"/>
    <w:rsid w:val="008A6C00"/>
    <w:rsid w:val="008A6CCB"/>
    <w:rsid w:val="008A753B"/>
    <w:rsid w:val="008E5AE0"/>
    <w:rsid w:val="008E6B31"/>
    <w:rsid w:val="008E71CF"/>
    <w:rsid w:val="00900D19"/>
    <w:rsid w:val="00927120"/>
    <w:rsid w:val="00937DCA"/>
    <w:rsid w:val="00942DCB"/>
    <w:rsid w:val="00943CC5"/>
    <w:rsid w:val="00952998"/>
    <w:rsid w:val="00954562"/>
    <w:rsid w:val="00967290"/>
    <w:rsid w:val="00974BEB"/>
    <w:rsid w:val="00976EF9"/>
    <w:rsid w:val="00990344"/>
    <w:rsid w:val="00993003"/>
    <w:rsid w:val="009A764F"/>
    <w:rsid w:val="009B5529"/>
    <w:rsid w:val="009C18E9"/>
    <w:rsid w:val="009C2DAE"/>
    <w:rsid w:val="009D338F"/>
    <w:rsid w:val="009D50AE"/>
    <w:rsid w:val="009F18F3"/>
    <w:rsid w:val="009F782C"/>
    <w:rsid w:val="00A03561"/>
    <w:rsid w:val="00A04CE2"/>
    <w:rsid w:val="00A1462E"/>
    <w:rsid w:val="00A263EA"/>
    <w:rsid w:val="00A275B5"/>
    <w:rsid w:val="00A329AD"/>
    <w:rsid w:val="00A44091"/>
    <w:rsid w:val="00A62074"/>
    <w:rsid w:val="00A67859"/>
    <w:rsid w:val="00A85297"/>
    <w:rsid w:val="00A86F74"/>
    <w:rsid w:val="00AA443E"/>
    <w:rsid w:val="00AA4F0C"/>
    <w:rsid w:val="00AC03D0"/>
    <w:rsid w:val="00AC18E2"/>
    <w:rsid w:val="00AC2D0D"/>
    <w:rsid w:val="00AC4DD2"/>
    <w:rsid w:val="00AD0112"/>
    <w:rsid w:val="00AD7B89"/>
    <w:rsid w:val="00AF1123"/>
    <w:rsid w:val="00AF1173"/>
    <w:rsid w:val="00B07A44"/>
    <w:rsid w:val="00B17808"/>
    <w:rsid w:val="00B20CB3"/>
    <w:rsid w:val="00B233C8"/>
    <w:rsid w:val="00B234D1"/>
    <w:rsid w:val="00B240FD"/>
    <w:rsid w:val="00B25F33"/>
    <w:rsid w:val="00B3389B"/>
    <w:rsid w:val="00B4528B"/>
    <w:rsid w:val="00B509B8"/>
    <w:rsid w:val="00B51823"/>
    <w:rsid w:val="00B575C6"/>
    <w:rsid w:val="00B77563"/>
    <w:rsid w:val="00B8025A"/>
    <w:rsid w:val="00B83BC4"/>
    <w:rsid w:val="00B86162"/>
    <w:rsid w:val="00BA6E72"/>
    <w:rsid w:val="00BB795C"/>
    <w:rsid w:val="00C02143"/>
    <w:rsid w:val="00C06D79"/>
    <w:rsid w:val="00C22125"/>
    <w:rsid w:val="00C57970"/>
    <w:rsid w:val="00C81067"/>
    <w:rsid w:val="00C85DF7"/>
    <w:rsid w:val="00CA1C8C"/>
    <w:rsid w:val="00CA54E4"/>
    <w:rsid w:val="00CA7046"/>
    <w:rsid w:val="00CB5A84"/>
    <w:rsid w:val="00CB60FC"/>
    <w:rsid w:val="00CC1ED4"/>
    <w:rsid w:val="00CC5561"/>
    <w:rsid w:val="00CE4705"/>
    <w:rsid w:val="00CE70A5"/>
    <w:rsid w:val="00CF3262"/>
    <w:rsid w:val="00CF3ACF"/>
    <w:rsid w:val="00D0017A"/>
    <w:rsid w:val="00D12E23"/>
    <w:rsid w:val="00D1610B"/>
    <w:rsid w:val="00D2716B"/>
    <w:rsid w:val="00D341B5"/>
    <w:rsid w:val="00D36CC7"/>
    <w:rsid w:val="00D37AF9"/>
    <w:rsid w:val="00D50E1C"/>
    <w:rsid w:val="00D86B6D"/>
    <w:rsid w:val="00D908D3"/>
    <w:rsid w:val="00DA0303"/>
    <w:rsid w:val="00DB18ED"/>
    <w:rsid w:val="00DB532E"/>
    <w:rsid w:val="00DB5CDB"/>
    <w:rsid w:val="00DB7192"/>
    <w:rsid w:val="00DD3D20"/>
    <w:rsid w:val="00DF4A13"/>
    <w:rsid w:val="00DF5B78"/>
    <w:rsid w:val="00E017AE"/>
    <w:rsid w:val="00E04D2A"/>
    <w:rsid w:val="00E06218"/>
    <w:rsid w:val="00E2268D"/>
    <w:rsid w:val="00E31608"/>
    <w:rsid w:val="00E410C0"/>
    <w:rsid w:val="00E4314E"/>
    <w:rsid w:val="00E51748"/>
    <w:rsid w:val="00E60922"/>
    <w:rsid w:val="00E60F46"/>
    <w:rsid w:val="00E62277"/>
    <w:rsid w:val="00E85B9D"/>
    <w:rsid w:val="00E96BF5"/>
    <w:rsid w:val="00EA3191"/>
    <w:rsid w:val="00EB439D"/>
    <w:rsid w:val="00EB4F0F"/>
    <w:rsid w:val="00EC3064"/>
    <w:rsid w:val="00ED17D8"/>
    <w:rsid w:val="00ED1D63"/>
    <w:rsid w:val="00F03887"/>
    <w:rsid w:val="00F15717"/>
    <w:rsid w:val="00F249AE"/>
    <w:rsid w:val="00F2565D"/>
    <w:rsid w:val="00F27BA9"/>
    <w:rsid w:val="00F41294"/>
    <w:rsid w:val="00F50656"/>
    <w:rsid w:val="00F64381"/>
    <w:rsid w:val="00F7009A"/>
    <w:rsid w:val="00F708A7"/>
    <w:rsid w:val="00F758B6"/>
    <w:rsid w:val="00FC293D"/>
    <w:rsid w:val="00FC2BB3"/>
    <w:rsid w:val="00FD26A6"/>
    <w:rsid w:val="00FD3AD4"/>
    <w:rsid w:val="00FE0DFF"/>
    <w:rsid w:val="00FE343C"/>
    <w:rsid w:val="00FE38DA"/>
    <w:rsid w:val="00FE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A0B50"/>
  <w15:docId w15:val="{3FCF6E4A-5765-45D3-9966-8A424CC61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5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2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1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2125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47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470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E4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50A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5065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12AF9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443E"/>
    <w:rPr>
      <w:color w:val="605E5C"/>
      <w:shd w:val="clear" w:color="auto" w:fill="E1DFDD"/>
    </w:rPr>
  </w:style>
  <w:style w:type="paragraph" w:customStyle="1" w:styleId="Default">
    <w:name w:val="Default"/>
    <w:rsid w:val="001D285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5860E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43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tivelearnprimary.co.uk/login?c=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T3rWZYN5jn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YwCzf71flBA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activelearnprimary.co.uk/login?c=0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7-teTDLgvc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ctivelearnprimary.co.uk/login?c=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iemIhNNSybw" TargetMode="External"/><Relationship Id="rId19" Type="http://schemas.openxmlformats.org/officeDocument/2006/relationships/hyperlink" Target="https://www.activelearnprimary.co.uk/login?c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zKqCmjVXLI" TargetMode="External"/><Relationship Id="rId14" Type="http://schemas.openxmlformats.org/officeDocument/2006/relationships/hyperlink" Target="https://www.youtube.com/watch?v=9eIe4BHR4_s" TargetMode="External"/><Relationship Id="rId22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Home%20learning\learning%20from%20home%20grid%20LCE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DA84F-27E1-4B28-BA9F-F8D704EBB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learning from home grid LCEPS template</Template>
  <TotalTime>1</TotalTime>
  <Pages>4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Hodson</dc:creator>
  <cp:lastModifiedBy>Beverley Land</cp:lastModifiedBy>
  <cp:revision>2</cp:revision>
  <cp:lastPrinted>2021-05-01T14:08:00Z</cp:lastPrinted>
  <dcterms:created xsi:type="dcterms:W3CDTF">2021-05-01T14:09:00Z</dcterms:created>
  <dcterms:modified xsi:type="dcterms:W3CDTF">2021-05-01T14:09:00Z</dcterms:modified>
</cp:coreProperties>
</file>