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D900" w14:textId="77777777" w:rsidR="003A21E3" w:rsidRDefault="00DB0A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6E841" wp14:editId="2D98F389">
                <wp:simplePos x="0" y="0"/>
                <wp:positionH relativeFrom="column">
                  <wp:posOffset>2209800</wp:posOffset>
                </wp:positionH>
                <wp:positionV relativeFrom="paragraph">
                  <wp:posOffset>-571500</wp:posOffset>
                </wp:positionV>
                <wp:extent cx="5372100" cy="790575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790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92D232" w14:textId="77777777" w:rsidR="009C4F48" w:rsidRDefault="009C4F48" w:rsidP="009C4F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</w:t>
                            </w:r>
                          </w:p>
                          <w:p w14:paraId="5F9681C8" w14:textId="77777777" w:rsidR="009C4F48" w:rsidRDefault="009C4F48" w:rsidP="009C4F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6E84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74pt;margin-top:-45pt;width:423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" filled="f" stroked="f">
                <o:lock v:ext="edit" shapetype="t"/>
                <v:textbox>
                  <w:txbxContent>
                    <w:p w14:paraId="1492D232" w14:textId="77777777" w:rsidR="009C4F48" w:rsidRDefault="009C4F48" w:rsidP="009C4F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Learning </w:t>
                      </w:r>
                    </w:p>
                    <w:p w14:paraId="5F9681C8" w14:textId="77777777" w:rsidR="009C4F48" w:rsidRDefault="009C4F48" w:rsidP="009C4F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winkl Cursive Looped" w:hAnsi="Twinkl Cursive Looped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from Home</w:t>
                      </w:r>
                    </w:p>
                  </w:txbxContent>
                </v:textbox>
              </v:shape>
            </w:pict>
          </mc:Fallback>
        </mc:AlternateContent>
      </w:r>
      <w:r w:rsidR="000D3C3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FC3943A" wp14:editId="6D1A5D85">
            <wp:simplePos x="0" y="0"/>
            <wp:positionH relativeFrom="column">
              <wp:posOffset>1331656</wp:posOffset>
            </wp:positionH>
            <wp:positionV relativeFrom="paragraph">
              <wp:posOffset>-265471</wp:posOffset>
            </wp:positionV>
            <wp:extent cx="1131324" cy="1120877"/>
            <wp:effectExtent l="19050" t="0" r="0" b="0"/>
            <wp:wrapNone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24" cy="112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F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2991A" wp14:editId="58382F91">
                <wp:simplePos x="0" y="0"/>
                <wp:positionH relativeFrom="column">
                  <wp:posOffset>7715250</wp:posOffset>
                </wp:positionH>
                <wp:positionV relativeFrom="paragraph">
                  <wp:posOffset>-868680</wp:posOffset>
                </wp:positionV>
                <wp:extent cx="1677670" cy="1769110"/>
                <wp:effectExtent l="30480" t="62865" r="29210" b="3111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677670" cy="176911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C06E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" o:spid="_x0000_s1026" type="#_x0000_t15" style="position:absolute;margin-left:607.5pt;margin-top:-68.4pt;width:132.1pt;height:139.3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" filled="f" strokeweight="4.5pt"/>
            </w:pict>
          </mc:Fallback>
        </mc:AlternateContent>
      </w:r>
      <w:r w:rsidR="000D3C3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E85C58F" wp14:editId="6CF8F0C3">
            <wp:simplePos x="0" y="0"/>
            <wp:positionH relativeFrom="column">
              <wp:posOffset>7879941</wp:posOffset>
            </wp:positionH>
            <wp:positionV relativeFrom="paragraph">
              <wp:posOffset>-575187</wp:posOffset>
            </wp:positionV>
            <wp:extent cx="1337801" cy="1445342"/>
            <wp:effectExtent l="19050" t="0" r="0" b="0"/>
            <wp:wrapNone/>
            <wp:docPr id="3" name="Picture 8" descr="http://www.empowercollegeprep.org/wp-content/uploads/2018/08/4726ec2ddf594d4ba62fa8c1b0324a2d_benfield-primary-school-uniform-school-uniform-clipart_258-308-25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mpowercollegeprep.org/wp-content/uploads/2018/08/4726ec2ddf594d4ba62fa8c1b0324a2d_benfield-primary-school-uniform-school-uniform-clipart_258-308-251x3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1" cy="14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C3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53965BF" wp14:editId="2601226F">
            <wp:simplePos x="0" y="0"/>
            <wp:positionH relativeFrom="column">
              <wp:posOffset>-781665</wp:posOffset>
            </wp:positionH>
            <wp:positionV relativeFrom="paragraph">
              <wp:posOffset>-840658</wp:posOffset>
            </wp:positionV>
            <wp:extent cx="2064774" cy="1415845"/>
            <wp:effectExtent l="0" t="0" r="0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74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4B2CF" w14:textId="77777777" w:rsidR="003A21E3" w:rsidRDefault="003A21E3"/>
    <w:p w14:paraId="403C98EC" w14:textId="77777777" w:rsidR="003A21E3" w:rsidRDefault="003A21E3"/>
    <w:tbl>
      <w:tblPr>
        <w:tblStyle w:val="TableGrid"/>
        <w:tblW w:w="1449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98"/>
        <w:gridCol w:w="2898"/>
        <w:gridCol w:w="2899"/>
        <w:gridCol w:w="2898"/>
        <w:gridCol w:w="2899"/>
      </w:tblGrid>
      <w:tr w:rsidR="00702E51" w:rsidRPr="000D3C3C" w14:paraId="1BCD9AAF" w14:textId="77777777" w:rsidTr="00F2600B">
        <w:trPr>
          <w:trHeight w:val="1146"/>
        </w:trPr>
        <w:tc>
          <w:tcPr>
            <w:tcW w:w="2898" w:type="dxa"/>
          </w:tcPr>
          <w:p w14:paraId="6FC37AE3" w14:textId="77777777" w:rsidR="00702E51" w:rsidRPr="000D3C3C" w:rsidRDefault="00702E51">
            <w:pPr>
              <w:rPr>
                <w:rFonts w:ascii="Twinkl Cursive Looped Thin" w:hAnsi="Twinkl Cursive Looped Thin"/>
                <w:color w:val="0000FF"/>
                <w:sz w:val="32"/>
              </w:rPr>
            </w:pPr>
            <w:r w:rsidRPr="000D3C3C">
              <w:rPr>
                <w:rFonts w:ascii="Twinkl Cursive Looped Thin" w:hAnsi="Twinkl Cursive Looped Thin"/>
                <w:color w:val="0000FF"/>
                <w:sz w:val="32"/>
              </w:rPr>
              <w:t>Year:</w:t>
            </w:r>
            <w:r>
              <w:rPr>
                <w:rFonts w:ascii="Twinkl Cursive Looped Thin" w:hAnsi="Twinkl Cursive Looped Thin"/>
                <w:color w:val="0000FF"/>
                <w:sz w:val="32"/>
              </w:rPr>
              <w:t xml:space="preserve"> 5</w:t>
            </w:r>
          </w:p>
          <w:p w14:paraId="394E388C" w14:textId="0CA25228" w:rsidR="00702E51" w:rsidRPr="000D3C3C" w:rsidRDefault="00702E51" w:rsidP="008D3237">
            <w:pPr>
              <w:rPr>
                <w:rFonts w:ascii="Twinkl Cursive Looped Thin" w:hAnsi="Twinkl Cursive Looped Thin"/>
                <w:sz w:val="32"/>
              </w:rPr>
            </w:pPr>
            <w:proofErr w:type="spellStart"/>
            <w:r w:rsidRPr="000D3C3C">
              <w:rPr>
                <w:rFonts w:ascii="Twinkl Cursive Looped Thin" w:hAnsi="Twinkl Cursive Looped Thin"/>
                <w:color w:val="0000FF"/>
                <w:sz w:val="32"/>
              </w:rPr>
              <w:t>Wk</w:t>
            </w:r>
            <w:proofErr w:type="spellEnd"/>
            <w:r w:rsidRPr="000D3C3C">
              <w:rPr>
                <w:rFonts w:ascii="Twinkl Cursive Looped Thin" w:hAnsi="Twinkl Cursive Looped Thin"/>
                <w:color w:val="0000FF"/>
                <w:sz w:val="32"/>
              </w:rPr>
              <w:t xml:space="preserve"> beg:</w:t>
            </w:r>
            <w:r>
              <w:rPr>
                <w:rFonts w:ascii="Twinkl Cursive Looped Thin" w:hAnsi="Twinkl Cursive Looped Thin"/>
                <w:color w:val="0000FF"/>
                <w:sz w:val="32"/>
              </w:rPr>
              <w:t xml:space="preserve"> </w:t>
            </w:r>
            <w:r w:rsidR="00DA4C75">
              <w:rPr>
                <w:rFonts w:ascii="Twinkl Cursive Looped Thin" w:hAnsi="Twinkl Cursive Looped Thin"/>
                <w:color w:val="0000FF"/>
                <w:sz w:val="32"/>
              </w:rPr>
              <w:t>7.12.2020</w:t>
            </w:r>
          </w:p>
        </w:tc>
        <w:tc>
          <w:tcPr>
            <w:tcW w:w="2898" w:type="dxa"/>
          </w:tcPr>
          <w:p w14:paraId="08DC23DC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Lesson One</w:t>
            </w:r>
          </w:p>
        </w:tc>
        <w:tc>
          <w:tcPr>
            <w:tcW w:w="2899" w:type="dxa"/>
          </w:tcPr>
          <w:p w14:paraId="00586FF7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Lesson Two</w:t>
            </w:r>
          </w:p>
        </w:tc>
        <w:tc>
          <w:tcPr>
            <w:tcW w:w="2898" w:type="dxa"/>
          </w:tcPr>
          <w:p w14:paraId="5BCBFD51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Lesson Three</w:t>
            </w:r>
          </w:p>
        </w:tc>
        <w:tc>
          <w:tcPr>
            <w:tcW w:w="2899" w:type="dxa"/>
          </w:tcPr>
          <w:p w14:paraId="3BC1FB2C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Lesson Four</w:t>
            </w:r>
          </w:p>
        </w:tc>
      </w:tr>
      <w:tr w:rsidR="00702E51" w:rsidRPr="000D3C3C" w14:paraId="12A855B4" w14:textId="77777777" w:rsidTr="00F2600B">
        <w:trPr>
          <w:trHeight w:val="1354"/>
        </w:trPr>
        <w:tc>
          <w:tcPr>
            <w:tcW w:w="2898" w:type="dxa"/>
          </w:tcPr>
          <w:p w14:paraId="39B3DAEE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Monday</w:t>
            </w:r>
          </w:p>
        </w:tc>
        <w:tc>
          <w:tcPr>
            <w:tcW w:w="2898" w:type="dxa"/>
          </w:tcPr>
          <w:p w14:paraId="7A6800C7" w14:textId="5FE41773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SPAG</w:t>
            </w:r>
          </w:p>
          <w:p w14:paraId="48F2B903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hyperlink r:id="rId7" w:history="1">
              <w:r w:rsidRPr="000A434B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https://classroom.thenational.academy/lessons/to-explore-simple-and-compound-sentences-6hk3ed</w:t>
              </w:r>
            </w:hyperlink>
          </w:p>
          <w:p w14:paraId="22B0853A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practise some of your own sentences</w:t>
            </w:r>
          </w:p>
          <w:p w14:paraId="68F3D371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</w:p>
          <w:p w14:paraId="6D0379EE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EXTRA-CREATE COMPOUND SENTENCES LINKED TO EITHER OUR SCIENCE, OR ANCIENT EGYPTIAN TOPIC</w:t>
            </w:r>
          </w:p>
          <w:p w14:paraId="43E2AE82" w14:textId="787F38E2" w:rsidR="001C1DE7" w:rsidRPr="00F2600B" w:rsidRDefault="001C1DE7" w:rsidP="001C1DE7">
            <w:pPr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6A4D8718" w14:textId="721101DB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MATHS</w:t>
            </w:r>
          </w:p>
          <w:p w14:paraId="1FB0116B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hyperlink r:id="rId8" w:history="1">
              <w:r w:rsidRPr="000A434B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https://classroom.thenational.academy/lessons/rounding-2-and-3-digit-numbers-to-the-nearest-10-6gu3er</w:t>
              </w:r>
            </w:hyperlink>
          </w:p>
          <w:p w14:paraId="409909F1" w14:textId="77777777" w:rsidR="007B5681" w:rsidRPr="00F2600B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Create problems to solve.</w:t>
            </w:r>
          </w:p>
          <w:p w14:paraId="4A1F34BF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</w:p>
          <w:p w14:paraId="11811284" w14:textId="2A7E9A8B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Practice your next times table. Remember the sort of games in class we do.</w:t>
            </w:r>
          </w:p>
          <w:p w14:paraId="4E7D5E04" w14:textId="77777777" w:rsidR="00F2600B" w:rsidRPr="00F2600B" w:rsidRDefault="00F2600B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8" w:type="dxa"/>
          </w:tcPr>
          <w:p w14:paraId="52029603" w14:textId="38BE24B5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SCIENCE</w:t>
            </w:r>
          </w:p>
          <w:p w14:paraId="327486C5" w14:textId="77777777" w:rsidR="007B5681" w:rsidRDefault="007B5681" w:rsidP="007B5681">
            <w:pPr>
              <w:rPr>
                <w:rFonts w:ascii="Helvetica" w:hAnsi="Helvetica"/>
                <w:color w:val="007542"/>
                <w:sz w:val="21"/>
                <w:szCs w:val="21"/>
                <w:shd w:val="clear" w:color="auto" w:fill="FFFFFF"/>
              </w:rPr>
            </w:pPr>
            <w:hyperlink r:id="rId9" w:history="1">
              <w:r w:rsidRPr="00FC05D5">
                <w:rPr>
                  <w:rStyle w:val="Hyperlink"/>
                  <w:rFonts w:ascii="Helvetica" w:hAnsi="Helvetica"/>
                  <w:sz w:val="21"/>
                  <w:szCs w:val="21"/>
                  <w:shd w:val="clear" w:color="auto" w:fill="FFFFFF"/>
                </w:rPr>
                <w:t>www.bbc.co.uk/bitesize/clips/zsjd7ty</w:t>
              </w:r>
            </w:hyperlink>
          </w:p>
          <w:p w14:paraId="3B6303D1" w14:textId="77777777" w:rsidR="007B5681" w:rsidRDefault="007B5681" w:rsidP="007B5681">
            <w:pPr>
              <w:rPr>
                <w:rFonts w:ascii="Helvetica" w:hAnsi="Helvetica"/>
                <w:color w:val="007542"/>
                <w:sz w:val="21"/>
                <w:szCs w:val="21"/>
                <w:shd w:val="clear" w:color="auto" w:fill="FFFFFF"/>
              </w:rPr>
            </w:pPr>
          </w:p>
          <w:p w14:paraId="60963101" w14:textId="77777777" w:rsidR="007B5681" w:rsidRPr="00A061D1" w:rsidRDefault="007B5681" w:rsidP="007B568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  <w:shd w:val="clear" w:color="auto" w:fill="FFFFFF"/>
              </w:rPr>
              <w:t xml:space="preserve">Watch the clip and try out some of the suggestions. What is going on? Be prepared to talk about what you have found out in class. </w:t>
            </w:r>
          </w:p>
          <w:p w14:paraId="3A8CA030" w14:textId="26F9B768" w:rsidR="001C1DE7" w:rsidRPr="00F2600B" w:rsidRDefault="001C1DE7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4B0DFD68" w14:textId="2C2D9FA6" w:rsidR="001C1DE7" w:rsidRDefault="00F2600B" w:rsidP="001C1DE7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PE</w:t>
            </w:r>
          </w:p>
          <w:p w14:paraId="0D506BE1" w14:textId="77777777" w:rsidR="007B5681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 xml:space="preserve">Create your own workout programme, which you can present to the class, as a warm up session. E.g. Different pathways, star jumps, an imaginative </w:t>
            </w:r>
            <w:proofErr w:type="gramStart"/>
            <w:r>
              <w:rPr>
                <w:rFonts w:ascii="Twinkl Cursive Looped Thin" w:hAnsi="Twinkl Cursive Looped Thin"/>
                <w:sz w:val="18"/>
                <w:szCs w:val="18"/>
              </w:rPr>
              <w:t>1 minute</w:t>
            </w:r>
            <w:proofErr w:type="gramEnd"/>
            <w:r>
              <w:rPr>
                <w:rFonts w:ascii="Twinkl Cursive Looped Thin" w:hAnsi="Twinkl Cursive Looped Thin"/>
                <w:sz w:val="18"/>
                <w:szCs w:val="18"/>
              </w:rPr>
              <w:t xml:space="preserve"> aerobic exercise. A stopping and starting routine. Be creative! There is always Joe Wicks to follow.</w:t>
            </w:r>
          </w:p>
          <w:p w14:paraId="6D526743" w14:textId="61475800" w:rsidR="007B5681" w:rsidRDefault="007B5681" w:rsidP="007B568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.</w:t>
            </w:r>
          </w:p>
          <w:p w14:paraId="3FEA1805" w14:textId="3EB54467" w:rsidR="001C1DE7" w:rsidRPr="00F2600B" w:rsidRDefault="001C1DE7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</w:tr>
      <w:tr w:rsidR="00702E51" w:rsidRPr="000D3C3C" w14:paraId="5DDC3278" w14:textId="77777777" w:rsidTr="00F2600B">
        <w:trPr>
          <w:trHeight w:val="1354"/>
        </w:trPr>
        <w:tc>
          <w:tcPr>
            <w:tcW w:w="2898" w:type="dxa"/>
          </w:tcPr>
          <w:p w14:paraId="5EECA4B8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Tuesday</w:t>
            </w:r>
          </w:p>
        </w:tc>
        <w:tc>
          <w:tcPr>
            <w:tcW w:w="2898" w:type="dxa"/>
          </w:tcPr>
          <w:p w14:paraId="377807E0" w14:textId="77777777" w:rsidR="00F2600B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SPELLING</w:t>
            </w:r>
          </w:p>
          <w:p w14:paraId="1739D8CF" w14:textId="62D92C48" w:rsidR="007B33DD" w:rsidRDefault="007B5681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0" w:history="1">
              <w:r w:rsidR="004B1BA1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https://classroom.thenational.academy/lessons/to-investigate-c-making-soft-and-hard-sounds-74wk0c</w:t>
              </w:r>
            </w:hyperlink>
          </w:p>
          <w:p w14:paraId="12D2FED5" w14:textId="02371C00" w:rsidR="004B1BA1" w:rsidRPr="00F2600B" w:rsidRDefault="004B1BA1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4386FEC8" w14:textId="77777777" w:rsidR="00702E51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ENGLISH</w:t>
            </w:r>
          </w:p>
          <w:p w14:paraId="0EF7523E" w14:textId="77777777" w:rsidR="004B1BA1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Listen to the poem Bethlehem.</w:t>
            </w:r>
          </w:p>
          <w:p w14:paraId="411ACA19" w14:textId="77777777" w:rsidR="004B1BA1" w:rsidRDefault="007B568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1" w:history="1">
              <w:r w:rsidR="004B1BA1" w:rsidRPr="0008671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https://www.youtube.com/watch?v=DYPl3oO67wk</w:t>
              </w:r>
            </w:hyperlink>
          </w:p>
          <w:p w14:paraId="64403208" w14:textId="3BC7F60D" w:rsidR="004B1BA1" w:rsidRPr="00F2600B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Imagine you were there, what would you see, hear, smell, feel? Write a letter home to tell them about the events.</w:t>
            </w:r>
          </w:p>
        </w:tc>
        <w:tc>
          <w:tcPr>
            <w:tcW w:w="2898" w:type="dxa"/>
          </w:tcPr>
          <w:p w14:paraId="0DCC582B" w14:textId="77777777" w:rsidR="00F2600B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MATHS</w:t>
            </w:r>
          </w:p>
          <w:p w14:paraId="532625DF" w14:textId="7AF84546" w:rsidR="00302C93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2" w:history="1">
              <w:r w:rsidR="00302C93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https://www.bbc.co.uk/bitesize/topics/zy2mn39/articles/zr3ytrd</w:t>
              </w:r>
            </w:hyperlink>
          </w:p>
          <w:p w14:paraId="735F2C61" w14:textId="3C6EDE11" w:rsidR="00302C93" w:rsidRPr="00F2600B" w:rsidRDefault="00302C93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Watch the clip and write 5 of your own, remember to solve them!</w:t>
            </w:r>
          </w:p>
        </w:tc>
        <w:tc>
          <w:tcPr>
            <w:tcW w:w="2899" w:type="dxa"/>
          </w:tcPr>
          <w:p w14:paraId="25367F60" w14:textId="39697E2C" w:rsidR="00702E51" w:rsidRDefault="00302C93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FRENCH</w:t>
            </w:r>
          </w:p>
          <w:p w14:paraId="1F1A283E" w14:textId="7616E54D" w:rsidR="007B5681" w:rsidRDefault="007B5681" w:rsidP="007B5681">
            <w:r>
              <w:object w:dxaOrig="1508" w:dyaOrig="983" w14:anchorId="21F128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3" o:title=""/>
                </v:shape>
                <o:OLEObject Type="Embed" ProgID="Package" ShapeID="_x0000_i1025" DrawAspect="Icon" ObjectID="_1668686388" r:id="rId14"/>
              </w:object>
            </w:r>
          </w:p>
          <w:p w14:paraId="4208922A" w14:textId="54F54121" w:rsidR="007B5681" w:rsidRPr="00F2600B" w:rsidRDefault="007B5681" w:rsidP="007B5681">
            <w:pPr>
              <w:rPr>
                <w:rFonts w:ascii="Twinkl Cursive Looped Thin" w:hAnsi="Twinkl Cursive Looped Thin"/>
                <w:sz w:val="18"/>
                <w:szCs w:val="18"/>
              </w:rPr>
            </w:pPr>
            <w:r>
              <w:t>Revise the colours you have learnt!</w:t>
            </w:r>
          </w:p>
        </w:tc>
      </w:tr>
      <w:tr w:rsidR="00702E51" w:rsidRPr="000D3C3C" w14:paraId="58BB3CF2" w14:textId="77777777" w:rsidTr="00F2600B">
        <w:trPr>
          <w:trHeight w:val="1354"/>
        </w:trPr>
        <w:tc>
          <w:tcPr>
            <w:tcW w:w="2898" w:type="dxa"/>
          </w:tcPr>
          <w:p w14:paraId="6388FDEF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Wednesday</w:t>
            </w:r>
          </w:p>
        </w:tc>
        <w:tc>
          <w:tcPr>
            <w:tcW w:w="2898" w:type="dxa"/>
          </w:tcPr>
          <w:p w14:paraId="424AC837" w14:textId="4C93C450" w:rsidR="00F2600B" w:rsidRPr="00F2600B" w:rsidRDefault="00F2600B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SPELLING</w:t>
            </w:r>
          </w:p>
          <w:p w14:paraId="3D9DD6F6" w14:textId="4364A3FD" w:rsidR="007B33DD" w:rsidRDefault="007B5681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5" w:history="1">
              <w:r w:rsidR="004B1BA1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https://classroom.thenational.academy/lessons/to-practise-and-apply-knowledge-of-c-making-soft-and-hard-sounds-including-test-75h64e</w:t>
              </w:r>
            </w:hyperlink>
          </w:p>
          <w:p w14:paraId="49EFACB6" w14:textId="61CE2CE9" w:rsidR="004B1BA1" w:rsidRPr="00F2600B" w:rsidRDefault="004B1BA1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0AC1ADF1" w14:textId="77777777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ENGLISH</w:t>
            </w:r>
          </w:p>
          <w:p w14:paraId="29ED60C9" w14:textId="77777777" w:rsidR="004B1BA1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Adverbs and adverbials PowerPoint</w:t>
            </w:r>
          </w:p>
          <w:p w14:paraId="6C46E00C" w14:textId="013729D1" w:rsidR="007B33DD" w:rsidRPr="00F2600B" w:rsidRDefault="007B33DD" w:rsidP="009C4F48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8" w:type="dxa"/>
          </w:tcPr>
          <w:p w14:paraId="760E1D46" w14:textId="77777777" w:rsidR="00702E51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MATHS</w:t>
            </w:r>
          </w:p>
          <w:p w14:paraId="502A1E67" w14:textId="77777777" w:rsidR="00302C93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6" w:history="1">
              <w:r w:rsidR="00302C93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https://www.bbc.co.uk/bitesize/articles/zqhkg7h</w:t>
              </w:r>
            </w:hyperlink>
          </w:p>
          <w:p w14:paraId="2D325830" w14:textId="06EF7FE5" w:rsidR="007B33DD" w:rsidRPr="00F2600B" w:rsidRDefault="007B33DD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34D378E5" w14:textId="77777777" w:rsidR="002B2034" w:rsidRDefault="00302C93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HISTORY</w:t>
            </w:r>
          </w:p>
          <w:p w14:paraId="2FB4DD94" w14:textId="07B068E3" w:rsidR="00DC3FF9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7" w:history="1">
              <w:r w:rsidR="00AA1D09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https://www.bbc.co.uk/bitesize/topics/zg87xnb/articles/zr7qy9q</w:t>
              </w:r>
            </w:hyperlink>
          </w:p>
          <w:p w14:paraId="4384CD0D" w14:textId="2E3CBB70" w:rsidR="00AA1D09" w:rsidRPr="00F2600B" w:rsidRDefault="00AA1D09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Think about what remains of Ancient Egypt, what do the remains tell us?</w:t>
            </w:r>
          </w:p>
        </w:tc>
      </w:tr>
      <w:tr w:rsidR="00702E51" w:rsidRPr="000D3C3C" w14:paraId="27D990C0" w14:textId="77777777" w:rsidTr="00F2600B">
        <w:trPr>
          <w:trHeight w:val="1354"/>
        </w:trPr>
        <w:tc>
          <w:tcPr>
            <w:tcW w:w="2898" w:type="dxa"/>
          </w:tcPr>
          <w:p w14:paraId="221DE5DC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t>Thursday</w:t>
            </w:r>
          </w:p>
        </w:tc>
        <w:tc>
          <w:tcPr>
            <w:tcW w:w="2898" w:type="dxa"/>
          </w:tcPr>
          <w:p w14:paraId="2E8226B6" w14:textId="77777777" w:rsidR="007B33DD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READING</w:t>
            </w:r>
          </w:p>
          <w:p w14:paraId="69F449E6" w14:textId="72B990D8" w:rsidR="004B1BA1" w:rsidRPr="00F2600B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Reread a chapter of you book, pick out ten words which you think are powerful words that you could use in your own writing. Write them down in your own sentences.</w:t>
            </w:r>
          </w:p>
        </w:tc>
        <w:tc>
          <w:tcPr>
            <w:tcW w:w="2899" w:type="dxa"/>
          </w:tcPr>
          <w:p w14:paraId="5BC3ED05" w14:textId="0B63C523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ENGLISH</w:t>
            </w:r>
          </w:p>
          <w:p w14:paraId="4B330BB2" w14:textId="77777777" w:rsidR="004B1BA1" w:rsidRDefault="007B568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8" w:history="1">
              <w:r w:rsidR="004B1BA1" w:rsidRPr="0008671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https://classroom.thenational.academy/lessons/to-write-prepositional-phrases-6th38e</w:t>
              </w:r>
            </w:hyperlink>
          </w:p>
          <w:p w14:paraId="7D4C5E27" w14:textId="3C4BE947" w:rsidR="007B33DD" w:rsidRPr="00F2600B" w:rsidRDefault="007B33DD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8" w:type="dxa"/>
          </w:tcPr>
          <w:p w14:paraId="75C4F0CE" w14:textId="77777777" w:rsidR="00702E51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MATHS</w:t>
            </w:r>
          </w:p>
          <w:p w14:paraId="7E5E756A" w14:textId="77777777" w:rsidR="00302C93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19" w:history="1">
              <w:r w:rsidR="00302C93" w:rsidRPr="0008671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https://classroom.thenational.academy/lessons/subtracting-using-the-column-method-6xj32d</w:t>
              </w:r>
            </w:hyperlink>
          </w:p>
          <w:p w14:paraId="08CB5C25" w14:textId="77777777" w:rsidR="00302C93" w:rsidRPr="00F2600B" w:rsidRDefault="00302C93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  <w:p w14:paraId="696A4A11" w14:textId="2451C4CE" w:rsidR="007B33DD" w:rsidRPr="00F2600B" w:rsidRDefault="007B33DD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48862646" w14:textId="1EA16EC0" w:rsidR="00DC3FF9" w:rsidRDefault="00DC3FF9" w:rsidP="00AA1D09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DT</w:t>
            </w:r>
          </w:p>
          <w:p w14:paraId="17B65276" w14:textId="5D77281D" w:rsidR="00DC3FF9" w:rsidRDefault="00DC3FF9" w:rsidP="00DC3FF9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Build your own pyramid like the Ancient Egyptians. You could build it out of Lego, boxes etc</w:t>
            </w:r>
          </w:p>
          <w:p w14:paraId="735BE7D3" w14:textId="3C3F1307" w:rsidR="004C4EE9" w:rsidRPr="00F2600B" w:rsidRDefault="004C4EE9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</w:tr>
      <w:tr w:rsidR="00702E51" w:rsidRPr="000D3C3C" w14:paraId="294FCDC1" w14:textId="77777777" w:rsidTr="00F2600B">
        <w:trPr>
          <w:trHeight w:val="1354"/>
        </w:trPr>
        <w:tc>
          <w:tcPr>
            <w:tcW w:w="2898" w:type="dxa"/>
          </w:tcPr>
          <w:p w14:paraId="6092DC68" w14:textId="77777777" w:rsidR="00702E51" w:rsidRPr="000D3C3C" w:rsidRDefault="00702E51">
            <w:pPr>
              <w:rPr>
                <w:rFonts w:ascii="Twinkl Cursive Looped Thin" w:hAnsi="Twinkl Cursive Looped Thin"/>
                <w:sz w:val="32"/>
              </w:rPr>
            </w:pPr>
            <w:r w:rsidRPr="000D3C3C">
              <w:rPr>
                <w:rFonts w:ascii="Twinkl Cursive Looped Thin" w:hAnsi="Twinkl Cursive Looped Thin"/>
                <w:sz w:val="32"/>
              </w:rPr>
              <w:lastRenderedPageBreak/>
              <w:t>Friday</w:t>
            </w:r>
          </w:p>
        </w:tc>
        <w:tc>
          <w:tcPr>
            <w:tcW w:w="2898" w:type="dxa"/>
          </w:tcPr>
          <w:p w14:paraId="7D1E66A2" w14:textId="41998CEB" w:rsidR="00F2600B" w:rsidRDefault="001D54C9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READING</w:t>
            </w:r>
          </w:p>
          <w:p w14:paraId="455EADB7" w14:textId="11D5FD26" w:rsidR="001D54C9" w:rsidRPr="00F2600B" w:rsidRDefault="004B1BA1" w:rsidP="004B1BA1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Look at the beginning of a story. How does the story hook you in at the beginning? Make a list of words and phrases that you feel are effective in making you want to read on.</w:t>
            </w:r>
          </w:p>
        </w:tc>
        <w:tc>
          <w:tcPr>
            <w:tcW w:w="2899" w:type="dxa"/>
          </w:tcPr>
          <w:p w14:paraId="5C3B2B62" w14:textId="77777777" w:rsidR="00702E51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ENGLISH</w:t>
            </w:r>
          </w:p>
          <w:p w14:paraId="38F1540F" w14:textId="5355B68B" w:rsidR="007B33DD" w:rsidRDefault="007B5681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20" w:history="1">
              <w:r w:rsidR="004B1BA1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https://www.youtube.com/watch?v=DYPl3oO67wk</w:t>
              </w:r>
            </w:hyperlink>
          </w:p>
          <w:p w14:paraId="1A48C6CB" w14:textId="1972E54C" w:rsidR="004B1BA1" w:rsidRDefault="004B1BA1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Then watch:</w:t>
            </w:r>
          </w:p>
          <w:p w14:paraId="1AEE3680" w14:textId="67D34409" w:rsidR="004B1BA1" w:rsidRDefault="007B5681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21" w:history="1">
              <w:r w:rsidR="004B1BA1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https://www.bbc.co.uk/bitesize/topics/zvwwxnb/articles/zshfdxs</w:t>
              </w:r>
            </w:hyperlink>
          </w:p>
          <w:p w14:paraId="2EE60CA6" w14:textId="3FBE025B" w:rsidR="004B1BA1" w:rsidRDefault="004B1BA1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Where would you use a semi-colon in the poem?</w:t>
            </w:r>
          </w:p>
          <w:p w14:paraId="38D646A7" w14:textId="6FC60657" w:rsidR="004B1BA1" w:rsidRPr="00F2600B" w:rsidRDefault="004B1BA1" w:rsidP="006B11EF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8" w:type="dxa"/>
          </w:tcPr>
          <w:p w14:paraId="0F6158DA" w14:textId="77777777" w:rsidR="00702E51" w:rsidRPr="00F2600B" w:rsidRDefault="00F2600B" w:rsidP="00F2600B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 w:rsidRPr="00F2600B">
              <w:rPr>
                <w:rFonts w:ascii="Twinkl Cursive Looped Thin" w:hAnsi="Twinkl Cursive Looped Thin"/>
                <w:sz w:val="18"/>
                <w:szCs w:val="18"/>
              </w:rPr>
              <w:t>MATHS</w:t>
            </w:r>
          </w:p>
          <w:p w14:paraId="6E685829" w14:textId="77777777" w:rsidR="00302C93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22" w:history="1">
              <w:r w:rsidR="00302C93" w:rsidRPr="0008671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https://classroom.thenational.academy/lessons/problem-solving-using-the-column-method-c8up6c</w:t>
              </w:r>
            </w:hyperlink>
          </w:p>
          <w:p w14:paraId="4F243FDB" w14:textId="0564D2C2" w:rsidR="007B33DD" w:rsidRPr="00F2600B" w:rsidRDefault="007B33DD" w:rsidP="00C366AA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  <w:tc>
          <w:tcPr>
            <w:tcW w:w="2899" w:type="dxa"/>
          </w:tcPr>
          <w:p w14:paraId="638EABCF" w14:textId="56CC4CF3" w:rsidR="002B2034" w:rsidRDefault="00302C93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r>
              <w:rPr>
                <w:rFonts w:ascii="Twinkl Cursive Looped Thin" w:hAnsi="Twinkl Cursive Looped Thin"/>
                <w:sz w:val="18"/>
                <w:szCs w:val="18"/>
              </w:rPr>
              <w:t>RE</w:t>
            </w:r>
          </w:p>
          <w:p w14:paraId="76B0F52B" w14:textId="0418BA4E" w:rsidR="00302C93" w:rsidRDefault="007B5681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  <w:hyperlink r:id="rId23" w:history="1">
              <w:r w:rsidR="00302C93" w:rsidRPr="003F13CD">
                <w:rPr>
                  <w:rStyle w:val="Hyperlink"/>
                  <w:rFonts w:ascii="Twinkl Cursive Looped Thin" w:hAnsi="Twinkl Cursive Looped Thin"/>
                  <w:sz w:val="18"/>
                  <w:szCs w:val="18"/>
                </w:rPr>
                <w:t>https://classroom.thenational.academy/lessons/where-do-muslims-worship-6dgp6d</w:t>
              </w:r>
            </w:hyperlink>
          </w:p>
          <w:p w14:paraId="7FA54A67" w14:textId="77777777" w:rsidR="00302C93" w:rsidRDefault="00302C93" w:rsidP="00302C93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  <w:p w14:paraId="3CB2901F" w14:textId="5B6E51F0" w:rsidR="00772E78" w:rsidRPr="00F2600B" w:rsidRDefault="00772E78" w:rsidP="00D112D7">
            <w:pPr>
              <w:jc w:val="center"/>
              <w:rPr>
                <w:rFonts w:ascii="Twinkl Cursive Looped Thin" w:hAnsi="Twinkl Cursive Looped Thin"/>
                <w:sz w:val="18"/>
                <w:szCs w:val="18"/>
              </w:rPr>
            </w:pPr>
          </w:p>
        </w:tc>
      </w:tr>
    </w:tbl>
    <w:p w14:paraId="75952C71" w14:textId="77777777" w:rsidR="003627AF" w:rsidRPr="000D3C3C" w:rsidRDefault="003627AF">
      <w:pPr>
        <w:rPr>
          <w:sz w:val="2"/>
          <w:szCs w:val="2"/>
        </w:rPr>
      </w:pPr>
    </w:p>
    <w:sectPr w:rsidR="003627AF" w:rsidRPr="000D3C3C" w:rsidSect="000D3C3C">
      <w:pgSz w:w="16838" w:h="11906" w:orient="landscape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altName w:val="Times New Roman"/>
    <w:panose1 w:val="00000000000000000000"/>
    <w:charset w:val="00"/>
    <w:family w:val="roman"/>
    <w:notTrueType/>
    <w:pitch w:val="default"/>
  </w:font>
  <w:font w:name="Twinkl Cursive Looped Thin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E51"/>
    <w:rsid w:val="000D3C3C"/>
    <w:rsid w:val="00153790"/>
    <w:rsid w:val="001C1DE7"/>
    <w:rsid w:val="001D54C9"/>
    <w:rsid w:val="002B2034"/>
    <w:rsid w:val="00302C93"/>
    <w:rsid w:val="003627AF"/>
    <w:rsid w:val="003A21E3"/>
    <w:rsid w:val="004B1BA1"/>
    <w:rsid w:val="004C4EE9"/>
    <w:rsid w:val="006B11EF"/>
    <w:rsid w:val="00702E51"/>
    <w:rsid w:val="0072642B"/>
    <w:rsid w:val="00772E78"/>
    <w:rsid w:val="00774703"/>
    <w:rsid w:val="007774E0"/>
    <w:rsid w:val="007B33DD"/>
    <w:rsid w:val="007B5681"/>
    <w:rsid w:val="00811D14"/>
    <w:rsid w:val="0083639C"/>
    <w:rsid w:val="00851154"/>
    <w:rsid w:val="008D3237"/>
    <w:rsid w:val="009C4F48"/>
    <w:rsid w:val="00AA1D09"/>
    <w:rsid w:val="00B20CB3"/>
    <w:rsid w:val="00C3535B"/>
    <w:rsid w:val="00C366AA"/>
    <w:rsid w:val="00CB5BC7"/>
    <w:rsid w:val="00D112D7"/>
    <w:rsid w:val="00DA4C75"/>
    <w:rsid w:val="00DB0ACC"/>
    <w:rsid w:val="00DC3FF9"/>
    <w:rsid w:val="00F2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337D8"/>
  <w15:docId w15:val="{87C33E47-D707-4CEC-AE3D-79BF9E16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60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4F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DE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53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ounding-2-and-3-digit-numbers-to-the-nearest-10-6gu3er" TargetMode="External"/><Relationship Id="rId13" Type="http://schemas.openxmlformats.org/officeDocument/2006/relationships/image" Target="media/image4.emf"/><Relationship Id="rId18" Type="http://schemas.openxmlformats.org/officeDocument/2006/relationships/hyperlink" Target="https://classroom.thenational.academy/lessons/to-write-prepositional-phrases-6th38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bc.co.uk/bitesize/topics/zvwwxnb/articles/zshfdxs" TargetMode="External"/><Relationship Id="rId7" Type="http://schemas.openxmlformats.org/officeDocument/2006/relationships/hyperlink" Target="https://classroom.thenational.academy/lessons/to-explore-simple-and-compound-sentences-6hk3ed" TargetMode="External"/><Relationship Id="rId12" Type="http://schemas.openxmlformats.org/officeDocument/2006/relationships/hyperlink" Target="https://www.bbc.co.uk/bitesize/topics/zy2mn39/articles/zr3ytrd" TargetMode="External"/><Relationship Id="rId17" Type="http://schemas.openxmlformats.org/officeDocument/2006/relationships/hyperlink" Target="https://www.bbc.co.uk/bitesize/topics/zg87xnb/articles/zr7qy9q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bbc.co.uk/bitesize/articles/zqhkg7h" TargetMode="External"/><Relationship Id="rId20" Type="http://schemas.openxmlformats.org/officeDocument/2006/relationships/hyperlink" Target="https://www.youtube.com/watch?v=DYPl3oO67w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DYPl3oO67wk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classroom.thenational.academy/lessons/to-practise-and-apply-knowledge-of-c-making-soft-and-hard-sounds-including-test-75h64e" TargetMode="External"/><Relationship Id="rId23" Type="http://schemas.openxmlformats.org/officeDocument/2006/relationships/hyperlink" Target="https://classroom.thenational.academy/lessons/where-do-muslims-worship-6dgp6d" TargetMode="External"/><Relationship Id="rId10" Type="http://schemas.openxmlformats.org/officeDocument/2006/relationships/hyperlink" Target="https://classroom.thenational.academy/lessons/to-investigate-c-making-soft-and-hard-sounds-74wk0c" TargetMode="External"/><Relationship Id="rId19" Type="http://schemas.openxmlformats.org/officeDocument/2006/relationships/hyperlink" Target="https://classroom.thenational.academy/lessons/subtracting-using-the-column-method-6xj32d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bc.co.uk/bitesize/clips/zsjd7ty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classroom.thenational.academy/lessons/problem-solving-using-the-column-method-c8up6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ITTLEHAM\Year%205%202020-21\Home%20Learning\learning%20from%20home%20grid%20LCE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learning from home grid LCEPS template</Template>
  <TotalTime>4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Etheridge</dc:creator>
  <cp:lastModifiedBy>Geoffrey Harvey</cp:lastModifiedBy>
  <cp:revision>2</cp:revision>
  <dcterms:created xsi:type="dcterms:W3CDTF">2020-12-05T15:13:00Z</dcterms:created>
  <dcterms:modified xsi:type="dcterms:W3CDTF">2020-12-05T15:13:00Z</dcterms:modified>
</cp:coreProperties>
</file>