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2D273" w14:textId="73A0CBDC" w:rsidR="003A21E3" w:rsidRDefault="00E96BF5" w:rsidP="009A764F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54147D3" wp14:editId="13B68EA7">
            <wp:simplePos x="0" y="0"/>
            <wp:positionH relativeFrom="column">
              <wp:posOffset>7237730</wp:posOffset>
            </wp:positionH>
            <wp:positionV relativeFrom="paragraph">
              <wp:posOffset>-967105</wp:posOffset>
            </wp:positionV>
            <wp:extent cx="227457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347" y="21387"/>
                <wp:lineTo x="213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t="28571" r="56861" b="26530"/>
                    <a:stretch/>
                  </pic:blipFill>
                  <pic:spPr bwMode="auto">
                    <a:xfrm>
                      <a:off x="0" y="0"/>
                      <a:ext cx="2274570" cy="186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71FE0" wp14:editId="7AB9A1D7">
                <wp:simplePos x="0" y="0"/>
                <wp:positionH relativeFrom="column">
                  <wp:posOffset>805180</wp:posOffset>
                </wp:positionH>
                <wp:positionV relativeFrom="paragraph">
                  <wp:posOffset>-611505</wp:posOffset>
                </wp:positionV>
                <wp:extent cx="6432550" cy="134239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2550" cy="1342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61267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</w:t>
                            </w:r>
                          </w:p>
                          <w:p w14:paraId="5CCCBDAD" w14:textId="77777777" w:rsidR="00CE4705" w:rsidRPr="00E96BF5" w:rsidRDefault="00CE4705" w:rsidP="00CE47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96BF5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from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63.4pt;margin-top:-48.15pt;width:506.5pt;height:10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14:paraId="0F161267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Learning </w:t>
                      </w:r>
                    </w:p>
                    <w:p w14:paraId="5CCCBDAD" w14:textId="77777777" w:rsidR="00CE4705" w:rsidRPr="00E96BF5" w:rsidRDefault="00CE4705" w:rsidP="00CE47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E96BF5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from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96D2A20" wp14:editId="63AE5E38">
            <wp:simplePos x="0" y="0"/>
            <wp:positionH relativeFrom="column">
              <wp:posOffset>97155</wp:posOffset>
            </wp:positionH>
            <wp:positionV relativeFrom="paragraph">
              <wp:posOffset>-95250</wp:posOffset>
            </wp:positionV>
            <wp:extent cx="1026160" cy="1016635"/>
            <wp:effectExtent l="0" t="0" r="2540" b="0"/>
            <wp:wrapNone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6E04BF4" wp14:editId="2DCBD23F">
            <wp:simplePos x="0" y="0"/>
            <wp:positionH relativeFrom="column">
              <wp:posOffset>-764274</wp:posOffset>
            </wp:positionH>
            <wp:positionV relativeFrom="paragraph">
              <wp:posOffset>-818865</wp:posOffset>
            </wp:positionV>
            <wp:extent cx="1353404" cy="928048"/>
            <wp:effectExtent l="0" t="0" r="0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11" cy="93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04B62" w14:textId="77777777" w:rsidR="003A21E3" w:rsidRDefault="003A21E3"/>
    <w:p w14:paraId="5558E4FD" w14:textId="6B32CE7B" w:rsidR="00C22125" w:rsidRDefault="00C22125"/>
    <w:tbl>
      <w:tblPr>
        <w:tblStyle w:val="TableGrid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2127"/>
        <w:gridCol w:w="3118"/>
        <w:gridCol w:w="3260"/>
        <w:gridCol w:w="2977"/>
      </w:tblGrid>
      <w:tr w:rsidR="00732841" w:rsidRPr="00F249AE" w14:paraId="0A35A873" w14:textId="77777777" w:rsidTr="00E96BF5">
        <w:trPr>
          <w:trHeight w:val="1018"/>
        </w:trPr>
        <w:tc>
          <w:tcPr>
            <w:tcW w:w="1844" w:type="dxa"/>
          </w:tcPr>
          <w:p w14:paraId="4E559773" w14:textId="77777777" w:rsidR="00B20CB3" w:rsidRDefault="00B20CB3">
            <w:pPr>
              <w:rPr>
                <w:rFonts w:ascii="Tahoma" w:hAnsi="Tahoma" w:cs="Tahoma"/>
                <w:b/>
                <w:color w:val="0000FF"/>
              </w:rPr>
            </w:pPr>
            <w:r w:rsidRPr="00F249AE">
              <w:rPr>
                <w:rFonts w:ascii="Tahoma" w:hAnsi="Tahoma" w:cs="Tahoma"/>
                <w:b/>
                <w:color w:val="0000FF"/>
              </w:rPr>
              <w:t>Year: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 xml:space="preserve"> Reception</w:t>
            </w:r>
          </w:p>
          <w:p w14:paraId="449FF2F0" w14:textId="77777777" w:rsidR="00F249AE" w:rsidRPr="000B4548" w:rsidRDefault="00F249AE">
            <w:pPr>
              <w:rPr>
                <w:rFonts w:ascii="Tahoma" w:hAnsi="Tahoma" w:cs="Tahoma"/>
                <w:b/>
                <w:color w:val="0000FF"/>
                <w:sz w:val="20"/>
                <w:szCs w:val="20"/>
              </w:rPr>
            </w:pPr>
          </w:p>
          <w:p w14:paraId="4737CB10" w14:textId="250AAA77" w:rsidR="00B20CB3" w:rsidRPr="00F249AE" w:rsidRDefault="00B20CB3">
            <w:pPr>
              <w:rPr>
                <w:rFonts w:ascii="Tahoma" w:hAnsi="Tahoma" w:cs="Tahoma"/>
                <w:sz w:val="32"/>
              </w:rPr>
            </w:pPr>
            <w:proofErr w:type="spellStart"/>
            <w:r w:rsidRPr="00F249AE">
              <w:rPr>
                <w:rFonts w:ascii="Tahoma" w:hAnsi="Tahoma" w:cs="Tahoma"/>
                <w:b/>
                <w:color w:val="0000FF"/>
              </w:rPr>
              <w:t>Wk</w:t>
            </w:r>
            <w:proofErr w:type="spellEnd"/>
            <w:r w:rsidRPr="00F249AE">
              <w:rPr>
                <w:rFonts w:ascii="Tahoma" w:hAnsi="Tahoma" w:cs="Tahoma"/>
                <w:b/>
                <w:color w:val="0000FF"/>
              </w:rPr>
              <w:t xml:space="preserve"> beg:</w:t>
            </w:r>
            <w:r w:rsidR="00F249AE" w:rsidRPr="00F249AE">
              <w:rPr>
                <w:rFonts w:ascii="Tahoma" w:hAnsi="Tahoma" w:cs="Tahoma"/>
                <w:b/>
                <w:color w:val="0000FF"/>
              </w:rPr>
              <w:t xml:space="preserve"> </w:t>
            </w:r>
            <w:r w:rsidR="00D341B5">
              <w:rPr>
                <w:rFonts w:ascii="Tahoma" w:hAnsi="Tahoma" w:cs="Tahoma"/>
                <w:b/>
                <w:color w:val="0000FF"/>
              </w:rPr>
              <w:t>18</w:t>
            </w:r>
            <w:r w:rsidR="0054123A">
              <w:rPr>
                <w:rFonts w:ascii="Tahoma" w:hAnsi="Tahoma" w:cs="Tahoma"/>
                <w:b/>
                <w:color w:val="0000FF"/>
              </w:rPr>
              <w:t>/01</w:t>
            </w:r>
            <w:r w:rsidR="00C22125" w:rsidRPr="00F249AE">
              <w:rPr>
                <w:rFonts w:ascii="Tahoma" w:hAnsi="Tahoma" w:cs="Tahoma"/>
                <w:b/>
                <w:color w:val="0000FF"/>
              </w:rPr>
              <w:t>/20</w:t>
            </w:r>
            <w:r w:rsidR="0054123A">
              <w:rPr>
                <w:rFonts w:ascii="Tahoma" w:hAnsi="Tahoma" w:cs="Tahoma"/>
                <w:b/>
                <w:color w:val="0000FF"/>
              </w:rPr>
              <w:t>21</w:t>
            </w:r>
          </w:p>
        </w:tc>
        <w:tc>
          <w:tcPr>
            <w:tcW w:w="1984" w:type="dxa"/>
          </w:tcPr>
          <w:p w14:paraId="4275F18A" w14:textId="77777777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Lesson One</w:t>
            </w:r>
          </w:p>
        </w:tc>
        <w:tc>
          <w:tcPr>
            <w:tcW w:w="2127" w:type="dxa"/>
          </w:tcPr>
          <w:p w14:paraId="721AE1C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1C014F9" w14:textId="0C549F62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Two</w:t>
            </w:r>
          </w:p>
        </w:tc>
        <w:tc>
          <w:tcPr>
            <w:tcW w:w="3118" w:type="dxa"/>
          </w:tcPr>
          <w:p w14:paraId="25733178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00F16622" w14:textId="4F3D8B48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Three</w:t>
            </w:r>
          </w:p>
        </w:tc>
        <w:tc>
          <w:tcPr>
            <w:tcW w:w="3260" w:type="dxa"/>
          </w:tcPr>
          <w:p w14:paraId="071515F6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47E7D961" w14:textId="4EF838D0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Four</w:t>
            </w:r>
          </w:p>
        </w:tc>
        <w:tc>
          <w:tcPr>
            <w:tcW w:w="2977" w:type="dxa"/>
          </w:tcPr>
          <w:p w14:paraId="23A8511E" w14:textId="77777777" w:rsidR="00E96BF5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 xml:space="preserve">Lesson </w:t>
            </w:r>
          </w:p>
          <w:p w14:paraId="248B2C77" w14:textId="0B3C9F4E" w:rsidR="00B20CB3" w:rsidRPr="00F249AE" w:rsidRDefault="00B20CB3">
            <w:pPr>
              <w:rPr>
                <w:rFonts w:ascii="Tahoma" w:hAnsi="Tahoma" w:cs="Tahoma"/>
                <w:b/>
                <w:sz w:val="32"/>
              </w:rPr>
            </w:pPr>
            <w:r w:rsidRPr="00F249AE">
              <w:rPr>
                <w:rFonts w:ascii="Tahoma" w:hAnsi="Tahoma" w:cs="Tahoma"/>
                <w:b/>
                <w:sz w:val="32"/>
              </w:rPr>
              <w:t>Five</w:t>
            </w:r>
          </w:p>
        </w:tc>
      </w:tr>
      <w:tr w:rsidR="008A4385" w:rsidRPr="00F249AE" w14:paraId="1B031972" w14:textId="77777777" w:rsidTr="008A4385">
        <w:trPr>
          <w:trHeight w:val="554"/>
        </w:trPr>
        <w:tc>
          <w:tcPr>
            <w:tcW w:w="1844" w:type="dxa"/>
          </w:tcPr>
          <w:p w14:paraId="3EA79E96" w14:textId="2DBCA6CD" w:rsidR="008A4385" w:rsidRPr="00F249AE" w:rsidRDefault="008A4385" w:rsidP="008A4385">
            <w:pPr>
              <w:rPr>
                <w:rFonts w:ascii="Tahoma" w:hAnsi="Tahoma" w:cs="Tahoma"/>
                <w:b/>
                <w:color w:val="0000FF"/>
              </w:rPr>
            </w:pPr>
            <w:r w:rsidRPr="008A4385">
              <w:rPr>
                <w:rFonts w:ascii="Tahoma" w:hAnsi="Tahoma" w:cs="Tahoma"/>
                <w:b/>
                <w:color w:val="000000" w:themeColor="text1"/>
              </w:rPr>
              <w:t>Collective Worship</w:t>
            </w:r>
          </w:p>
        </w:tc>
        <w:tc>
          <w:tcPr>
            <w:tcW w:w="13466" w:type="dxa"/>
            <w:gridSpan w:val="5"/>
          </w:tcPr>
          <w:p w14:paraId="06F90A0C" w14:textId="317DB4E9" w:rsidR="008A4385" w:rsidRPr="008A4385" w:rsidRDefault="008A4385" w:rsidP="008A43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A4385">
              <w:rPr>
                <w:rFonts w:ascii="Tahoma" w:hAnsi="Tahoma" w:cs="Tahoma"/>
                <w:sz w:val="20"/>
                <w:szCs w:val="20"/>
              </w:rPr>
              <w:t>Choose a time to watch Mrs Padbury’s Collective Worship on Perseverance shared on your child’s Google Classroom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732841" w:rsidRPr="00DB5CDB" w14:paraId="35C58B79" w14:textId="77777777" w:rsidTr="00E96BF5">
        <w:trPr>
          <w:trHeight w:val="558"/>
        </w:trPr>
        <w:tc>
          <w:tcPr>
            <w:tcW w:w="1844" w:type="dxa"/>
          </w:tcPr>
          <w:p w14:paraId="478C07BD" w14:textId="561EA031" w:rsidR="00B20CB3" w:rsidRPr="00DB5CDB" w:rsidRDefault="00B20CB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Monday</w:t>
            </w:r>
            <w:r w:rsidR="00D341B5">
              <w:rPr>
                <w:rFonts w:ascii="Tahoma" w:hAnsi="Tahoma" w:cs="Tahoma"/>
                <w:b/>
                <w:sz w:val="20"/>
                <w:szCs w:val="20"/>
              </w:rPr>
              <w:t xml:space="preserve"> 18</w:t>
            </w:r>
            <w:r w:rsidR="00AC03D0" w:rsidRPr="008A4385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th</w:t>
            </w:r>
            <w:r w:rsidR="008A4385">
              <w:rPr>
                <w:rFonts w:ascii="Tahoma" w:hAnsi="Tahoma" w:cs="Tahoma"/>
                <w:b/>
                <w:sz w:val="20"/>
                <w:szCs w:val="20"/>
              </w:rPr>
              <w:t xml:space="preserve"> January</w:t>
            </w:r>
          </w:p>
        </w:tc>
        <w:tc>
          <w:tcPr>
            <w:tcW w:w="1984" w:type="dxa"/>
          </w:tcPr>
          <w:p w14:paraId="6211ADD5" w14:textId="77777777" w:rsidR="00B20CB3" w:rsidRPr="00DB5CDB" w:rsidRDefault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Practise</w:t>
            </w:r>
          </w:p>
          <w:p w14:paraId="5B46ABDB" w14:textId="77777777" w:rsidR="00C22125" w:rsidRPr="00DB5CDB" w:rsidRDefault="00C2212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Support your child to order the letters of their name using the letter cards in their home learning packs</w:t>
            </w:r>
            <w:r w:rsidR="002402E3" w:rsidRPr="00DB5CDB">
              <w:rPr>
                <w:rFonts w:ascii="Tahoma" w:hAnsi="Tahoma" w:cs="Tahoma"/>
                <w:sz w:val="20"/>
                <w:szCs w:val="20"/>
              </w:rPr>
              <w:t>,</w:t>
            </w:r>
            <w:r w:rsidRPr="00DB5CDB">
              <w:rPr>
                <w:rFonts w:ascii="Tahoma" w:hAnsi="Tahoma" w:cs="Tahoma"/>
                <w:sz w:val="20"/>
                <w:szCs w:val="20"/>
              </w:rPr>
              <w:t xml:space="preserve"> or magn</w:t>
            </w:r>
            <w:r w:rsidR="00EB439D" w:rsidRPr="00DB5CDB">
              <w:rPr>
                <w:rFonts w:ascii="Tahoma" w:hAnsi="Tahoma" w:cs="Tahoma"/>
                <w:sz w:val="20"/>
                <w:szCs w:val="20"/>
              </w:rPr>
              <w:t xml:space="preserve">etic letters if you have them. </w:t>
            </w:r>
            <w:r w:rsidRPr="00DB5CDB">
              <w:rPr>
                <w:rFonts w:ascii="Tahoma" w:hAnsi="Tahoma" w:cs="Tahoma"/>
                <w:sz w:val="20"/>
                <w:szCs w:val="20"/>
              </w:rPr>
              <w:t>Then get them to have a go at writing their name. Try to encourage your child to hold the pen/pencil correctly.</w:t>
            </w:r>
            <w:r w:rsidR="00421D4D" w:rsidRPr="00DB5CDB">
              <w:rPr>
                <w:rFonts w:ascii="Tahoma" w:hAnsi="Tahoma" w:cs="Tahoma"/>
                <w:sz w:val="20"/>
                <w:szCs w:val="20"/>
              </w:rPr>
              <w:t xml:space="preserve"> Look at the nip, flip and grip poster if you feel your child needs help with their pencil grip.</w:t>
            </w:r>
          </w:p>
        </w:tc>
        <w:tc>
          <w:tcPr>
            <w:tcW w:w="2127" w:type="dxa"/>
          </w:tcPr>
          <w:p w14:paraId="413BC47B" w14:textId="77777777" w:rsidR="00B20CB3" w:rsidRPr="00DB5CDB" w:rsidRDefault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2CED66F2" w14:textId="77777777" w:rsidR="00421D4D" w:rsidRPr="00DB5CDB" w:rsidRDefault="00421D4D" w:rsidP="00D50E1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Log onto Bug Club and pick a book to share. Ask your child to tell you what happened at the beginning, middle and end of the story. </w:t>
            </w:r>
          </w:p>
          <w:p w14:paraId="2A931799" w14:textId="52545E85" w:rsidR="00421D4D" w:rsidRPr="00DB5CDB" w:rsidRDefault="008A4385" w:rsidP="00D50E1C">
            <w:pPr>
              <w:rPr>
                <w:rFonts w:ascii="Tahoma" w:hAnsi="Tahoma" w:cs="Tahoma"/>
                <w:sz w:val="20"/>
                <w:szCs w:val="20"/>
              </w:rPr>
            </w:pPr>
            <w:hyperlink r:id="rId9" w:history="1">
              <w:r w:rsidR="00AC03D0" w:rsidRPr="00DB5CDB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51963953" w14:textId="77777777" w:rsidR="00AC03D0" w:rsidRPr="00DB5CDB" w:rsidRDefault="00AC03D0" w:rsidP="00D50E1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7FD1F92" w14:textId="77777777" w:rsidR="00421D4D" w:rsidRPr="00DB5CDB" w:rsidRDefault="00421D4D" w:rsidP="00D50E1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Log in details are at the front of your child’s reading record.</w:t>
            </w:r>
          </w:p>
          <w:p w14:paraId="74B11FD1" w14:textId="77777777" w:rsidR="00421D4D" w:rsidRPr="00DB5CDB" w:rsidRDefault="00421D4D" w:rsidP="00D50E1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A1E97D3" w14:textId="77777777" w:rsidR="00D37AF9" w:rsidRPr="00DB5CDB" w:rsidRDefault="00421D4D" w:rsidP="00D50E1C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Then practise reading some of the sound button words in their home learning pack.</w:t>
            </w:r>
          </w:p>
          <w:p w14:paraId="087C9E70" w14:textId="2FB817AD" w:rsidR="0054123A" w:rsidRPr="00DB5CDB" w:rsidRDefault="00D37AF9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e.g. s-a-t   sat</w:t>
            </w:r>
          </w:p>
        </w:tc>
        <w:tc>
          <w:tcPr>
            <w:tcW w:w="3118" w:type="dxa"/>
          </w:tcPr>
          <w:p w14:paraId="2FD6EF21" w14:textId="77777777" w:rsidR="00B20CB3" w:rsidRPr="00DB5CDB" w:rsidRDefault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027CC970" w14:textId="77777777" w:rsidR="00AC4DD2" w:rsidRPr="00AC4DD2" w:rsidRDefault="00AC4DD2" w:rsidP="00AC4DD2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 w:rsidRPr="00AC4DD2">
              <w:rPr>
                <w:rFonts w:ascii="Tahoma" w:hAnsi="Tahoma" w:cs="Tahoma"/>
                <w:sz w:val="20"/>
                <w:szCs w:val="20"/>
              </w:rPr>
              <w:t>Sing ‘One potato, two potato’. You could sing along with this </w:t>
            </w:r>
            <w:hyperlink r:id="rId10" w:tgtFrame="_blank" w:history="1">
              <w:r w:rsidRPr="00AC4DD2">
                <w:rPr>
                  <w:rStyle w:val="Hyperlink"/>
                  <w:rFonts w:ascii="Tahoma" w:hAnsi="Tahoma" w:cs="Tahoma"/>
                  <w:color w:val="009AD9"/>
                  <w:sz w:val="20"/>
                  <w:szCs w:val="20"/>
                </w:rPr>
                <w:t>animated version of 'One potato, two potato'</w:t>
              </w:r>
            </w:hyperlink>
            <w:r w:rsidRPr="00AC4DD2">
              <w:rPr>
                <w:rFonts w:ascii="Tahoma" w:hAnsi="Tahoma" w:cs="Tahoma"/>
                <w:sz w:val="20"/>
                <w:szCs w:val="20"/>
              </w:rPr>
              <w:t> from www.YouTube.co.uk.</w:t>
            </w:r>
          </w:p>
          <w:p w14:paraId="1F70B0F0" w14:textId="77777777" w:rsidR="008E5AE0" w:rsidRPr="00DB5CDB" w:rsidRDefault="008E5AE0" w:rsidP="00046CF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AC6E4D6" w14:textId="400E4D52" w:rsidR="00AC4DD2" w:rsidRPr="000B4548" w:rsidRDefault="00AC4DD2" w:rsidP="00AC4DD2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B4548">
              <w:rPr>
                <w:rFonts w:ascii="Tahoma" w:hAnsi="Tahoma" w:cs="Tahoma"/>
                <w:iCs/>
                <w:sz w:val="20"/>
                <w:szCs w:val="20"/>
              </w:rPr>
              <w:t xml:space="preserve">Show your child two teddies and discuss which is taller and which is shorter. </w:t>
            </w:r>
          </w:p>
          <w:p w14:paraId="4B45CDD1" w14:textId="09AB2E30" w:rsidR="00AC4DD2" w:rsidRPr="000B4548" w:rsidRDefault="00AC4DD2" w:rsidP="00AC4DD2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B4548">
              <w:rPr>
                <w:rFonts w:ascii="Tahoma" w:hAnsi="Tahoma" w:cs="Tahoma"/>
                <w:iCs/>
                <w:sz w:val="20"/>
                <w:szCs w:val="20"/>
              </w:rPr>
              <w:t xml:space="preserve">Add a 3rd teddy and ask them to put them in order of height. </w:t>
            </w:r>
          </w:p>
          <w:p w14:paraId="4FF5B03A" w14:textId="35C9219B" w:rsidR="00AC4DD2" w:rsidRPr="000B4548" w:rsidRDefault="00AC4DD2" w:rsidP="00AC4DD2">
            <w:pPr>
              <w:spacing w:after="60"/>
              <w:rPr>
                <w:rFonts w:ascii="Tahoma" w:hAnsi="Tahoma" w:cs="Tahoma"/>
                <w:iCs/>
                <w:sz w:val="20"/>
                <w:szCs w:val="20"/>
              </w:rPr>
            </w:pPr>
            <w:r w:rsidRPr="000B4548">
              <w:rPr>
                <w:rFonts w:ascii="Tahoma" w:hAnsi="Tahoma" w:cs="Tahoma"/>
                <w:iCs/>
                <w:sz w:val="20"/>
                <w:szCs w:val="20"/>
              </w:rPr>
              <w:t>Use large cubes (e.g. Duplo or Mega</w:t>
            </w:r>
            <w:r w:rsidR="000B4548" w:rsidRPr="000B4548">
              <w:rPr>
                <w:rFonts w:ascii="Tahoma" w:hAnsi="Tahoma" w:cs="Tahoma"/>
                <w:iCs/>
                <w:sz w:val="20"/>
                <w:szCs w:val="20"/>
              </w:rPr>
              <w:t xml:space="preserve"> B</w:t>
            </w:r>
            <w:r w:rsidRPr="000B4548">
              <w:rPr>
                <w:rFonts w:ascii="Tahoma" w:hAnsi="Tahoma" w:cs="Tahoma"/>
                <w:iCs/>
                <w:sz w:val="20"/>
                <w:szCs w:val="20"/>
              </w:rPr>
              <w:t>locks if you have them) to measure their heights, writing down each number.</w:t>
            </w:r>
          </w:p>
          <w:p w14:paraId="1EF38C8D" w14:textId="0322CB50" w:rsidR="00AC4DD2" w:rsidRPr="00AC4DD2" w:rsidRDefault="000B4548" w:rsidP="00AC4DD2">
            <w:pPr>
              <w:spacing w:after="60"/>
              <w:rPr>
                <w:rFonts w:cstheme="minorHAnsi"/>
                <w:iCs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Finally, i</w:t>
            </w:r>
            <w:r w:rsidR="00AC4DD2" w:rsidRPr="000B4548">
              <w:rPr>
                <w:rFonts w:ascii="Tahoma" w:hAnsi="Tahoma" w:cs="Tahoma"/>
                <w:iCs/>
                <w:sz w:val="20"/>
                <w:szCs w:val="20"/>
              </w:rPr>
              <w:t>f you can, print the goat pictures from Google Classroom, then help your child to cut them out and order them by size.</w:t>
            </w:r>
          </w:p>
        </w:tc>
        <w:tc>
          <w:tcPr>
            <w:tcW w:w="3260" w:type="dxa"/>
          </w:tcPr>
          <w:p w14:paraId="0063BBDE" w14:textId="77777777" w:rsidR="00A275B5" w:rsidRPr="00DB5CDB" w:rsidRDefault="00A275B5" w:rsidP="00A275B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0D2AE16F" w14:textId="6968C805" w:rsidR="00B233C8" w:rsidRPr="00DB5CDB" w:rsidRDefault="00421D4D" w:rsidP="00B233C8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Review all letter sounds learnt so far</w:t>
            </w:r>
            <w:r w:rsidR="00815892" w:rsidRPr="00DB5CDB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="00CB5A84" w:rsidRPr="00DB5CDB">
              <w:rPr>
                <w:rFonts w:ascii="Tahoma" w:hAnsi="Tahoma" w:cs="Tahoma"/>
                <w:b/>
                <w:sz w:val="20"/>
                <w:szCs w:val="20"/>
              </w:rPr>
              <w:t xml:space="preserve">– </w:t>
            </w:r>
            <w:r w:rsidR="00CB5A84" w:rsidRPr="00DB5CDB">
              <w:rPr>
                <w:rFonts w:ascii="Tahoma" w:hAnsi="Tahoma" w:cs="Tahoma"/>
                <w:sz w:val="20"/>
                <w:szCs w:val="20"/>
              </w:rPr>
              <w:t>see fl</w:t>
            </w:r>
            <w:r w:rsidR="00E06218">
              <w:rPr>
                <w:rFonts w:ascii="Tahoma" w:hAnsi="Tahoma" w:cs="Tahoma"/>
                <w:sz w:val="20"/>
                <w:szCs w:val="20"/>
              </w:rPr>
              <w:t xml:space="preserve">ash cards in home learning pack + j v w x y z </w:t>
            </w:r>
            <w:proofErr w:type="spellStart"/>
            <w:r w:rsidR="00E06218">
              <w:rPr>
                <w:rFonts w:ascii="Tahoma" w:hAnsi="Tahoma" w:cs="Tahoma"/>
                <w:sz w:val="20"/>
                <w:szCs w:val="20"/>
              </w:rPr>
              <w:t>zz</w:t>
            </w:r>
            <w:proofErr w:type="spellEnd"/>
          </w:p>
          <w:p w14:paraId="41171221" w14:textId="77777777" w:rsidR="00294C2D" w:rsidRPr="00DB5CDB" w:rsidRDefault="00294C2D" w:rsidP="00B233C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D1F43B0" w14:textId="0C7C5D8A" w:rsidR="00C57970" w:rsidRPr="00DB5CDB" w:rsidRDefault="00D341B5" w:rsidP="00C5797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Learn the sound qu</w:t>
            </w:r>
          </w:p>
          <w:p w14:paraId="469E7999" w14:textId="7B4FAA31" w:rsidR="00421D4D" w:rsidRPr="00D341B5" w:rsidRDefault="008A4385" w:rsidP="00C57970">
            <w:pPr>
              <w:rPr>
                <w:rFonts w:ascii="Tahoma" w:hAnsi="Tahoma" w:cs="Tahoma"/>
                <w:sz w:val="20"/>
                <w:szCs w:val="20"/>
              </w:rPr>
            </w:pPr>
            <w:hyperlink r:id="rId11" w:history="1">
              <w:r w:rsidR="00D341B5" w:rsidRPr="00D341B5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https://www.youtube.com/watch?v=WyeO5KFNtZU&amp;feature=youtu.be</w:t>
              </w:r>
            </w:hyperlink>
          </w:p>
          <w:p w14:paraId="7E88568E" w14:textId="77777777" w:rsidR="00D341B5" w:rsidRPr="00DB5CDB" w:rsidRDefault="00D341B5" w:rsidP="00C5797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8ABC5F0" w14:textId="77777777" w:rsidR="00033B66" w:rsidRPr="00DB5CDB" w:rsidRDefault="00421D4D" w:rsidP="00033B66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Then </w:t>
            </w:r>
            <w:r w:rsidR="00E017AE" w:rsidRPr="00DB5CDB">
              <w:rPr>
                <w:rFonts w:ascii="Tahoma" w:hAnsi="Tahoma" w:cs="Tahoma"/>
                <w:sz w:val="20"/>
                <w:szCs w:val="20"/>
              </w:rPr>
              <w:t>practise reading these words:</w:t>
            </w:r>
          </w:p>
          <w:p w14:paraId="00D55C7C" w14:textId="27730314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Zak</w:t>
            </w:r>
          </w:p>
          <w:p w14:paraId="1449C1CA" w14:textId="0FBF1422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zip</w:t>
            </w:r>
          </w:p>
          <w:p w14:paraId="6C9C1376" w14:textId="7B772D86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zebra</w:t>
            </w:r>
          </w:p>
          <w:p w14:paraId="3AA37A3C" w14:textId="1A013970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quit</w:t>
            </w:r>
          </w:p>
          <w:p w14:paraId="2C95224B" w14:textId="016839FE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quick</w:t>
            </w:r>
          </w:p>
          <w:p w14:paraId="7051708F" w14:textId="08D43351" w:rsidR="00033B66" w:rsidRPr="00DB5CDB" w:rsidRDefault="00AC4DD2" w:rsidP="00033B6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squid</w:t>
            </w:r>
          </w:p>
          <w:p w14:paraId="6FC0AFFC" w14:textId="24114903" w:rsidR="00E017AE" w:rsidRPr="00DB5CDB" w:rsidRDefault="00E017AE" w:rsidP="00033B6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E2C4F8E" w14:textId="3779141B" w:rsidR="00E017AE" w:rsidRPr="00DB5CDB" w:rsidRDefault="00E017AE" w:rsidP="00033B66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We have learnt all the sounds in these words so see if your </w:t>
            </w:r>
            <w:r w:rsidR="00AC4DD2">
              <w:rPr>
                <w:rFonts w:ascii="Tahoma" w:hAnsi="Tahoma" w:cs="Tahoma"/>
                <w:sz w:val="20"/>
                <w:szCs w:val="20"/>
              </w:rPr>
              <w:t>child can sound talk them e.g. z-i-p  zip</w:t>
            </w:r>
          </w:p>
          <w:p w14:paraId="14F4E1EA" w14:textId="77777777" w:rsidR="00E017AE" w:rsidRPr="00DB5CDB" w:rsidRDefault="00E017AE" w:rsidP="00033B66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</w:p>
          <w:bookmarkEnd w:id="0"/>
          <w:p w14:paraId="118B93FE" w14:textId="77777777" w:rsidR="00E017AE" w:rsidRPr="00DB5CDB" w:rsidRDefault="00E017AE" w:rsidP="00033B6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2B943C7" w14:textId="77777777" w:rsidR="00CE4705" w:rsidRPr="00DB5CDB" w:rsidRDefault="00CE4705" w:rsidP="00CE470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Literacy</w:t>
            </w:r>
          </w:p>
          <w:p w14:paraId="20821B3C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  <w:r w:rsidRPr="00687768">
              <w:rPr>
                <w:rFonts w:ascii="Tahoma" w:hAnsi="Tahoma" w:cs="Tahoma"/>
                <w:sz w:val="20"/>
                <w:szCs w:val="20"/>
              </w:rPr>
              <w:t xml:space="preserve">In school we are learning to retell the story of the Three Billy Goats Gruff. </w:t>
            </w:r>
          </w:p>
          <w:p w14:paraId="65125B0E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C3C0EE4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  <w:r w:rsidRPr="00687768">
              <w:rPr>
                <w:rFonts w:ascii="Tahoma" w:hAnsi="Tahoma" w:cs="Tahoma"/>
                <w:sz w:val="20"/>
                <w:szCs w:val="20"/>
              </w:rPr>
              <w:t xml:space="preserve">We use 'Talk for Writing' to help us to remember the story using actions and pictures. </w:t>
            </w:r>
          </w:p>
          <w:p w14:paraId="54C6980A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4891B58" w14:textId="11CE0349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  <w:r w:rsidRPr="00687768">
              <w:rPr>
                <w:rFonts w:ascii="Tahoma" w:hAnsi="Tahoma" w:cs="Tahoma"/>
                <w:sz w:val="20"/>
                <w:szCs w:val="20"/>
              </w:rPr>
              <w:t>Listen to Mrs</w:t>
            </w:r>
            <w:r>
              <w:rPr>
                <w:rFonts w:ascii="Tahoma" w:hAnsi="Tahoma" w:cs="Tahoma"/>
                <w:sz w:val="20"/>
                <w:szCs w:val="20"/>
              </w:rPr>
              <w:t xml:space="preserve"> Land reading the story so far on Google Classroom.</w:t>
            </w:r>
          </w:p>
          <w:p w14:paraId="6B957103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C410683" w14:textId="4631ABF4" w:rsidR="00053822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  <w:r w:rsidRPr="00687768">
              <w:rPr>
                <w:rFonts w:ascii="Tahoma" w:hAnsi="Tahoma" w:cs="Tahoma"/>
                <w:sz w:val="20"/>
                <w:szCs w:val="20"/>
              </w:rPr>
              <w:t xml:space="preserve">Can you have a go at retelling </w:t>
            </w:r>
            <w:r>
              <w:rPr>
                <w:rFonts w:ascii="Tahoma" w:hAnsi="Tahoma" w:cs="Tahoma"/>
                <w:sz w:val="20"/>
                <w:szCs w:val="20"/>
              </w:rPr>
              <w:t xml:space="preserve">some of the story? </w:t>
            </w:r>
          </w:p>
          <w:p w14:paraId="58A6F3EA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7E83991" w14:textId="2F9D1435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Encourage your child to notice the repetitive language.</w:t>
            </w:r>
          </w:p>
          <w:p w14:paraId="5F1D6744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47ABB61" w14:textId="77777777" w:rsidR="00687768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3732CC3" w14:textId="77777777" w:rsidR="00687768" w:rsidRPr="00DB5CDB" w:rsidRDefault="00687768" w:rsidP="004A77F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D76E895" w14:textId="77777777" w:rsidR="0054123A" w:rsidRPr="00DB5CDB" w:rsidRDefault="0054123A" w:rsidP="0068776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32841" w:rsidRPr="00DB5CDB" w14:paraId="7D7B3583" w14:textId="77777777" w:rsidTr="00E96BF5">
        <w:trPr>
          <w:trHeight w:val="557"/>
        </w:trPr>
        <w:tc>
          <w:tcPr>
            <w:tcW w:w="1844" w:type="dxa"/>
          </w:tcPr>
          <w:p w14:paraId="4AB7EE18" w14:textId="2F6BE117" w:rsidR="00B20CB3" w:rsidRPr="00DB5CDB" w:rsidRDefault="00B20CB3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Tuesday</w:t>
            </w:r>
          </w:p>
          <w:p w14:paraId="768477A5" w14:textId="5B3D819C" w:rsidR="00AC03D0" w:rsidRPr="00DB5CDB" w:rsidRDefault="000B454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</w:t>
            </w:r>
            <w:r w:rsidR="00AC03D0" w:rsidRPr="008A4385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th</w:t>
            </w:r>
            <w:r w:rsidR="008A4385">
              <w:rPr>
                <w:rFonts w:ascii="Tahoma" w:hAnsi="Tahoma" w:cs="Tahoma"/>
                <w:b/>
                <w:sz w:val="20"/>
                <w:szCs w:val="20"/>
              </w:rPr>
              <w:t xml:space="preserve"> January</w:t>
            </w:r>
          </w:p>
        </w:tc>
        <w:tc>
          <w:tcPr>
            <w:tcW w:w="1984" w:type="dxa"/>
          </w:tcPr>
          <w:p w14:paraId="52EEFB36" w14:textId="77777777" w:rsidR="00CE4705" w:rsidRPr="00DB5CDB" w:rsidRDefault="00CE4705" w:rsidP="00CE470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Practise</w:t>
            </w:r>
          </w:p>
          <w:p w14:paraId="6F129D9C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Practice writing your name on your name card. You will find this in your child’s home learning pack.</w:t>
            </w:r>
          </w:p>
          <w:p w14:paraId="38356694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2833A4" w14:textId="73AD0DCF" w:rsidR="00B20CB3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 and letter formation.</w:t>
            </w:r>
          </w:p>
        </w:tc>
        <w:tc>
          <w:tcPr>
            <w:tcW w:w="2127" w:type="dxa"/>
          </w:tcPr>
          <w:p w14:paraId="6251D911" w14:textId="77777777" w:rsidR="00B20CB3" w:rsidRPr="00DB5CDB" w:rsidRDefault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5F5C2B08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Log onto Bug Club and pick a book to share. Ask your child to tell you what happened at the beginning, middle and end of the story. </w:t>
            </w:r>
          </w:p>
          <w:p w14:paraId="6DEBB70F" w14:textId="77777777" w:rsidR="00AC03D0" w:rsidRPr="00DB5CDB" w:rsidRDefault="008A4385" w:rsidP="00AC03D0">
            <w:pPr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="00AC03D0" w:rsidRPr="00DB5CDB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06DA9C89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BB3DE68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Log in details are at the front of your child’s reading record.</w:t>
            </w:r>
          </w:p>
          <w:p w14:paraId="0E67FCD3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65AD13E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Then practise reading some of the sound button words in their home learning pack.</w:t>
            </w:r>
          </w:p>
          <w:p w14:paraId="2519FFE8" w14:textId="77777777" w:rsidR="00AC03D0" w:rsidRPr="00DB5CDB" w:rsidRDefault="00AC03D0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e.g. s-a-t   sat</w:t>
            </w:r>
          </w:p>
          <w:p w14:paraId="0D1D3FAF" w14:textId="4EA9B39B" w:rsidR="00D37AF9" w:rsidRPr="00DB5CDB" w:rsidRDefault="00D37AF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620D55F" w14:textId="77777777" w:rsidR="00937DCA" w:rsidRPr="00DB5CDB" w:rsidRDefault="00CE4705" w:rsidP="00AF1173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5E72D143" w14:textId="77777777" w:rsidR="00FD3AD4" w:rsidRDefault="00FD3AD4" w:rsidP="00FD3AD4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 w:rsidRPr="00FD3AD4">
              <w:rPr>
                <w:rFonts w:ascii="Tahoma" w:hAnsi="Tahoma" w:cs="Tahoma"/>
                <w:sz w:val="20"/>
                <w:szCs w:val="20"/>
              </w:rPr>
              <w:t>Place numbers cards 1-10 from your home learning pack in order.</w:t>
            </w:r>
            <w:r w:rsidRPr="00FD3AD4">
              <w:rPr>
                <w:rFonts w:ascii="Tahoma" w:hAnsi="Tahoma" w:cs="Tahoma"/>
                <w:sz w:val="20"/>
                <w:szCs w:val="20"/>
              </w:rPr>
              <w:br/>
              <w:t>Turn over 4 of the numbers. Point to missing numbers in turn and ask your child to suggest what is missing, count along the line to check.</w:t>
            </w:r>
            <w:r w:rsidRPr="00FD3AD4">
              <w:rPr>
                <w:rFonts w:ascii="Tahoma" w:hAnsi="Tahoma" w:cs="Tahoma"/>
                <w:sz w:val="20"/>
                <w:szCs w:val="20"/>
              </w:rPr>
              <w:br/>
              <w:t>Now turn the cards back around.</w:t>
            </w:r>
            <w:r w:rsidRPr="00FD3AD4">
              <w:rPr>
                <w:rFonts w:ascii="Tahoma" w:hAnsi="Tahoma" w:cs="Tahoma"/>
                <w:sz w:val="20"/>
                <w:szCs w:val="20"/>
              </w:rPr>
              <w:br/>
              <w:t>Repeat with 4 other numbers.</w:t>
            </w:r>
          </w:p>
          <w:p w14:paraId="44AF382F" w14:textId="4320CE74" w:rsidR="00FD3AD4" w:rsidRDefault="00FD3AD4" w:rsidP="00FD3AD4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 w:rsidRPr="00FD3AD4">
              <w:rPr>
                <w:rFonts w:ascii="Tahoma" w:hAnsi="Tahoma" w:cs="Tahoma"/>
                <w:sz w:val="20"/>
                <w:szCs w:val="20"/>
              </w:rPr>
              <w:t xml:space="preserve">Now ask Where are the bigger numbers on this line? And the smaller numbers? </w:t>
            </w:r>
          </w:p>
          <w:p w14:paraId="6CF0F94A" w14:textId="77777777" w:rsidR="000B4548" w:rsidRDefault="00FD3AD4" w:rsidP="000B4548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Point to the number 5. Is 3 more or less than 5?</w:t>
            </w:r>
            <w:r w:rsidR="000B4548">
              <w:rPr>
                <w:rFonts w:ascii="Tahoma" w:hAnsi="Tahoma" w:cs="Tahoma"/>
                <w:sz w:val="20"/>
                <w:szCs w:val="20"/>
              </w:rPr>
              <w:t xml:space="preserve"> Is 8 more or less than 5? Repeat with different numbers.</w:t>
            </w:r>
          </w:p>
          <w:p w14:paraId="57AE3703" w14:textId="1183A471" w:rsidR="00CB5A84" w:rsidRPr="00DB5CDB" w:rsidRDefault="000B4548" w:rsidP="003A5CBE">
            <w:pPr>
              <w:pStyle w:val="NormalWeb"/>
              <w:spacing w:before="0" w:beforeAutospacing="0" w:after="150" w:afterAutospacing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sz w:val="20"/>
                <w:szCs w:val="20"/>
              </w:rPr>
              <w:t>If your child is</w:t>
            </w:r>
            <w:r w:rsidR="00FD3AD4" w:rsidRPr="000B4548">
              <w:rPr>
                <w:rFonts w:ascii="Tahoma" w:hAnsi="Tahoma" w:cs="Tahoma"/>
                <w:iCs/>
                <w:sz w:val="20"/>
                <w:szCs w:val="20"/>
              </w:rPr>
              <w:t xml:space="preserve"> unsure, make two towers: one of the number</w:t>
            </w:r>
            <w:r>
              <w:rPr>
                <w:rFonts w:ascii="Tahoma" w:hAnsi="Tahoma" w:cs="Tahoma"/>
                <w:iCs/>
                <w:sz w:val="20"/>
                <w:szCs w:val="20"/>
              </w:rPr>
              <w:t xml:space="preserve"> pointed to and the other n</w:t>
            </w:r>
            <w:r w:rsidR="003A5CBE">
              <w:rPr>
                <w:rFonts w:ascii="Tahoma" w:hAnsi="Tahoma" w:cs="Tahoma"/>
                <w:iCs/>
                <w:sz w:val="20"/>
                <w:szCs w:val="20"/>
              </w:rPr>
              <w:t>umber you are asking them about.</w:t>
            </w:r>
          </w:p>
        </w:tc>
        <w:tc>
          <w:tcPr>
            <w:tcW w:w="3260" w:type="dxa"/>
          </w:tcPr>
          <w:p w14:paraId="5181503F" w14:textId="77777777" w:rsidR="009C2DAE" w:rsidRPr="00DB5CDB" w:rsidRDefault="00732841" w:rsidP="00732841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Phonics</w:t>
            </w:r>
          </w:p>
          <w:p w14:paraId="68F058C7" w14:textId="77777777" w:rsidR="00421D4D" w:rsidRPr="00DB5CDB" w:rsidRDefault="00421D4D" w:rsidP="00421D4D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Review all letter sounds learnt so far</w:t>
            </w:r>
            <w:r w:rsidRPr="00DB5CDB">
              <w:rPr>
                <w:rFonts w:ascii="Tahoma" w:hAnsi="Tahoma" w:cs="Tahoma"/>
                <w:b/>
                <w:sz w:val="20"/>
                <w:szCs w:val="20"/>
              </w:rPr>
              <w:t xml:space="preserve"> – </w:t>
            </w:r>
            <w:r w:rsidRPr="00DB5CDB">
              <w:rPr>
                <w:rFonts w:ascii="Tahoma" w:hAnsi="Tahoma" w:cs="Tahoma"/>
                <w:sz w:val="20"/>
                <w:szCs w:val="20"/>
              </w:rPr>
              <w:t>see flash cards in home learning pack.</w:t>
            </w:r>
          </w:p>
          <w:p w14:paraId="678AA69A" w14:textId="77777777" w:rsidR="008E5AE0" w:rsidRPr="00DB5CDB" w:rsidRDefault="008E5AE0" w:rsidP="00421D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D2659C1" w14:textId="52BE6D5D" w:rsidR="008E5AE0" w:rsidRPr="00DB5CDB" w:rsidRDefault="00D341B5" w:rsidP="008E5AE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Learn the sound ch</w:t>
            </w:r>
          </w:p>
          <w:p w14:paraId="78F956F4" w14:textId="10F90E3A" w:rsidR="00C57970" w:rsidRDefault="008A4385" w:rsidP="00C57970">
            <w:pPr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8752A1" w:rsidRPr="006C353F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https://www.youtube.com/watch?v=tuzFWRkKh8A</w:t>
              </w:r>
            </w:hyperlink>
          </w:p>
          <w:p w14:paraId="177C93DD" w14:textId="77777777" w:rsidR="008752A1" w:rsidRPr="00DB5CDB" w:rsidRDefault="008752A1" w:rsidP="00C5797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089BFA3" w14:textId="77777777" w:rsidR="00E017AE" w:rsidRPr="00DB5CDB" w:rsidRDefault="00E017AE" w:rsidP="00E017AE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Then practise reading these words:</w:t>
            </w:r>
          </w:p>
          <w:p w14:paraId="0F898066" w14:textId="087AD922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quiz</w:t>
            </w:r>
          </w:p>
          <w:p w14:paraId="290F74AA" w14:textId="792FFE68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quack</w:t>
            </w:r>
          </w:p>
          <w:p w14:paraId="50FB6CA8" w14:textId="7A51D0D0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squid</w:t>
            </w:r>
          </w:p>
          <w:p w14:paraId="58844D22" w14:textId="2DCFA1F9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quill</w:t>
            </w:r>
          </w:p>
          <w:p w14:paraId="669004F7" w14:textId="3908B601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chum</w:t>
            </w:r>
          </w:p>
          <w:p w14:paraId="3E1B5BFC" w14:textId="23E23136" w:rsidR="00E017AE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chop</w:t>
            </w:r>
          </w:p>
          <w:p w14:paraId="3AA4ADBC" w14:textId="4C9EDAD2" w:rsidR="00E017AE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much</w:t>
            </w:r>
          </w:p>
          <w:p w14:paraId="053D8A94" w14:textId="02E2FCA0" w:rsidR="00FD3AD4" w:rsidRPr="00DB5CDB" w:rsidRDefault="00FD3AD4" w:rsidP="00C5797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chug</w:t>
            </w:r>
          </w:p>
          <w:p w14:paraId="5AA9E14F" w14:textId="77777777" w:rsidR="00E017AE" w:rsidRPr="00DB5CDB" w:rsidRDefault="00E017AE" w:rsidP="00C5797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CDCD0B1" w14:textId="3E921035" w:rsidR="008E71CF" w:rsidRPr="00DB5CDB" w:rsidRDefault="00E017AE" w:rsidP="00C5797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We have learnt all the sounds in these words so see if your </w:t>
            </w:r>
            <w:r w:rsidR="00FD3AD4">
              <w:rPr>
                <w:rFonts w:ascii="Tahoma" w:hAnsi="Tahoma" w:cs="Tahoma"/>
                <w:sz w:val="20"/>
                <w:szCs w:val="20"/>
              </w:rPr>
              <w:t xml:space="preserve">child can sound talk them e.g. </w:t>
            </w:r>
            <w:proofErr w:type="spellStart"/>
            <w:r w:rsidR="00FD3AD4"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 w:rsidR="00FD3AD4">
              <w:rPr>
                <w:rFonts w:ascii="Tahoma" w:hAnsi="Tahoma" w:cs="Tahoma"/>
                <w:sz w:val="20"/>
                <w:szCs w:val="20"/>
              </w:rPr>
              <w:t>-</w:t>
            </w:r>
            <w:proofErr w:type="spellStart"/>
            <w:r w:rsidR="00FD3AD4">
              <w:rPr>
                <w:rFonts w:ascii="Tahoma" w:hAnsi="Tahoma" w:cs="Tahoma"/>
                <w:sz w:val="20"/>
                <w:szCs w:val="20"/>
              </w:rPr>
              <w:t>i</w:t>
            </w:r>
            <w:proofErr w:type="spellEnd"/>
            <w:r w:rsidR="00FD3AD4">
              <w:rPr>
                <w:rFonts w:ascii="Tahoma" w:hAnsi="Tahoma" w:cs="Tahoma"/>
                <w:sz w:val="20"/>
                <w:szCs w:val="20"/>
              </w:rPr>
              <w:t>-z  quiz</w:t>
            </w:r>
          </w:p>
        </w:tc>
        <w:tc>
          <w:tcPr>
            <w:tcW w:w="2977" w:type="dxa"/>
          </w:tcPr>
          <w:p w14:paraId="4E3F0738" w14:textId="77777777" w:rsidR="008E5AE0" w:rsidRPr="00DB5CDB" w:rsidRDefault="00E017AE" w:rsidP="008E5AE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Handwriting</w:t>
            </w:r>
          </w:p>
          <w:p w14:paraId="6304BEEA" w14:textId="49E45B5F" w:rsidR="00E017AE" w:rsidRPr="00DB5CDB" w:rsidRDefault="00E017AE" w:rsidP="008E5AE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Help your child to practise writing the letters </w:t>
            </w:r>
            <w:r w:rsidR="003449F2">
              <w:rPr>
                <w:rFonts w:ascii="Tahoma" w:hAnsi="Tahoma" w:cs="Tahoma"/>
                <w:sz w:val="20"/>
                <w:szCs w:val="20"/>
              </w:rPr>
              <w:t xml:space="preserve">that make the sounds </w:t>
            </w:r>
            <w:r w:rsidR="00050326">
              <w:rPr>
                <w:rFonts w:ascii="Tahoma" w:hAnsi="Tahoma" w:cs="Tahoma"/>
                <w:b/>
                <w:sz w:val="20"/>
                <w:szCs w:val="20"/>
              </w:rPr>
              <w:t>qu</w:t>
            </w:r>
            <w:r w:rsidRPr="00DB5CDB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r w:rsidR="00050326">
              <w:rPr>
                <w:rFonts w:ascii="Tahoma" w:hAnsi="Tahoma" w:cs="Tahoma"/>
                <w:b/>
                <w:sz w:val="20"/>
                <w:szCs w:val="20"/>
              </w:rPr>
              <w:t>ch</w:t>
            </w:r>
            <w:r w:rsidRPr="00DB5CD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81D1377" w14:textId="77777777" w:rsidR="008E5AE0" w:rsidRPr="00DB5CDB" w:rsidRDefault="008E5AE0" w:rsidP="008E5AE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E808AC2" w14:textId="77777777" w:rsidR="00E017AE" w:rsidRPr="00DB5CDB" w:rsidRDefault="00E017AE" w:rsidP="008E5AE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Try to encourage your child to hold the pen/pencil correctly. Look at the nip, flip and grip poster if you feel your child needs help with their pencil grip.</w:t>
            </w:r>
          </w:p>
          <w:p w14:paraId="02BD6006" w14:textId="77777777" w:rsidR="008E5AE0" w:rsidRDefault="008E5AE0" w:rsidP="008E5AE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457F5BD" w14:textId="28C71F84" w:rsidR="00DB5CDB" w:rsidRPr="00DB5CDB" w:rsidRDefault="00DB5CDB" w:rsidP="008E5AE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Handwriting sheets – On Google Classroom</w:t>
            </w:r>
          </w:p>
        </w:tc>
      </w:tr>
      <w:tr w:rsidR="00A62074" w:rsidRPr="00DB5CDB" w14:paraId="46F82A83" w14:textId="77777777" w:rsidTr="008A4385">
        <w:trPr>
          <w:trHeight w:val="983"/>
        </w:trPr>
        <w:tc>
          <w:tcPr>
            <w:tcW w:w="1844" w:type="dxa"/>
          </w:tcPr>
          <w:p w14:paraId="6869A4A5" w14:textId="77777777" w:rsidR="00A62074" w:rsidRPr="00DB5CDB" w:rsidRDefault="00A6207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Wednesday</w:t>
            </w:r>
          </w:p>
          <w:p w14:paraId="7AC0EB55" w14:textId="508179D0" w:rsidR="00A62074" w:rsidRPr="00DB5CDB" w:rsidRDefault="00A620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20</w:t>
            </w:r>
            <w:r w:rsidRPr="008A4385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th</w:t>
            </w:r>
            <w:r w:rsidR="008A4385">
              <w:rPr>
                <w:rFonts w:ascii="Tahoma" w:hAnsi="Tahoma" w:cs="Tahoma"/>
                <w:b/>
                <w:sz w:val="20"/>
                <w:szCs w:val="20"/>
              </w:rPr>
              <w:t xml:space="preserve"> January</w:t>
            </w:r>
          </w:p>
        </w:tc>
        <w:tc>
          <w:tcPr>
            <w:tcW w:w="1984" w:type="dxa"/>
          </w:tcPr>
          <w:p w14:paraId="561108C0" w14:textId="77777777" w:rsidR="00A62074" w:rsidRPr="00DB5CDB" w:rsidRDefault="00A62074" w:rsidP="00CE470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Practise</w:t>
            </w:r>
          </w:p>
          <w:p w14:paraId="70A27939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Practice writing your name on your name card. You will find this in your child’s home learning pack.</w:t>
            </w:r>
          </w:p>
          <w:p w14:paraId="24117FE9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8984BD" w14:textId="4E64DF64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 and letter formation.</w:t>
            </w:r>
          </w:p>
        </w:tc>
        <w:tc>
          <w:tcPr>
            <w:tcW w:w="2127" w:type="dxa"/>
          </w:tcPr>
          <w:p w14:paraId="44B64271" w14:textId="77777777" w:rsidR="00A62074" w:rsidRPr="00DB5CDB" w:rsidRDefault="00A62074" w:rsidP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5C80516F" w14:textId="26F58BA0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Log onto Bug Club and pick a book to share. Encourage your child to predict what will happen next.</w:t>
            </w:r>
          </w:p>
          <w:p w14:paraId="41C0FD52" w14:textId="493905B2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Pr="00DB5CDB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71E8DFF6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3A55639" w14:textId="5932F0EF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Then practise reading some of the sound button words </w:t>
            </w:r>
            <w:r w:rsidRPr="00DB5CDB">
              <w:rPr>
                <w:rFonts w:ascii="Tahoma" w:hAnsi="Tahoma" w:cs="Tahoma"/>
                <w:sz w:val="20"/>
                <w:szCs w:val="20"/>
              </w:rPr>
              <w:lastRenderedPageBreak/>
              <w:t xml:space="preserve">in their home </w:t>
            </w:r>
          </w:p>
        </w:tc>
        <w:tc>
          <w:tcPr>
            <w:tcW w:w="3118" w:type="dxa"/>
          </w:tcPr>
          <w:p w14:paraId="168B02C4" w14:textId="77777777" w:rsidR="00A62074" w:rsidRPr="00A62074" w:rsidRDefault="00A62074" w:rsidP="0079255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A62074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Maths</w:t>
            </w:r>
          </w:p>
          <w:p w14:paraId="6DF5DDD6" w14:textId="77777777" w:rsidR="00A62074" w:rsidRPr="00A62074" w:rsidRDefault="00A62074" w:rsidP="00792550">
            <w:pPr>
              <w:spacing w:after="150"/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</w:pPr>
            <w:r w:rsidRPr="00A6207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REVISIT:  </w:t>
            </w:r>
            <w:hyperlink r:id="rId15" w:tgtFrame="_blank" w:history="1">
              <w:r w:rsidRPr="00A62074">
                <w:rPr>
                  <w:rFonts w:ascii="Tahoma" w:eastAsia="Times New Roman" w:hAnsi="Tahoma" w:cs="Tahoma"/>
                  <w:color w:val="009AD9"/>
                  <w:sz w:val="20"/>
                  <w:szCs w:val="20"/>
                  <w:u w:val="single"/>
                  <w:lang w:eastAsia="en-GB"/>
                </w:rPr>
                <w:t>Mr R's Days of the Week Sing-along Song</w:t>
              </w:r>
            </w:hyperlink>
            <w:r w:rsidRPr="00A6207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 from www.YouTube.com.</w:t>
            </w:r>
          </w:p>
          <w:p w14:paraId="0C4C5A46" w14:textId="77777777" w:rsidR="00A62074" w:rsidRPr="00A62074" w:rsidRDefault="00A62074" w:rsidP="00792550">
            <w:pPr>
              <w:rPr>
                <w:rStyle w:val="Hyperlink"/>
                <w:rFonts w:ascii="Tahoma" w:hAnsi="Tahoma" w:cs="Tahoma"/>
                <w:sz w:val="20"/>
                <w:szCs w:val="20"/>
              </w:rPr>
            </w:pPr>
            <w:hyperlink r:id="rId16" w:history="1">
              <w:r w:rsidRPr="00A62074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https://youtu.be/spi77By9-iA</w:t>
              </w:r>
            </w:hyperlink>
          </w:p>
          <w:p w14:paraId="682FE8E6" w14:textId="77777777" w:rsidR="00A62074" w:rsidRPr="00A62074" w:rsidRDefault="00A62074" w:rsidP="0079255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72FA5B" w14:textId="77777777" w:rsidR="00A62074" w:rsidRPr="00A62074" w:rsidRDefault="00A62074" w:rsidP="00792550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A62074">
              <w:rPr>
                <w:rFonts w:ascii="Tahoma" w:hAnsi="Tahoma" w:cs="Tahoma"/>
                <w:color w:val="000000" w:themeColor="text1"/>
                <w:sz w:val="20"/>
                <w:szCs w:val="20"/>
              </w:rPr>
              <w:t>Introduce the idea of a minute as a length of time. Follow the sheet and add to it.</w:t>
            </w:r>
          </w:p>
          <w:p w14:paraId="16FB33A0" w14:textId="77777777" w:rsidR="00A62074" w:rsidRPr="00A62074" w:rsidRDefault="00A62074" w:rsidP="00792550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14:paraId="3DF84E4D" w14:textId="77777777" w:rsidR="00A62074" w:rsidRPr="00A62074" w:rsidRDefault="00A62074" w:rsidP="00792550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hyperlink r:id="rId17" w:history="1">
              <w:r w:rsidRPr="00A62074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https://youtu.be/971iR4I5FBE</w:t>
              </w:r>
            </w:hyperlink>
          </w:p>
          <w:p w14:paraId="79E0BD41" w14:textId="77777777" w:rsidR="00A62074" w:rsidRPr="00A62074" w:rsidRDefault="00A62074" w:rsidP="00792550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</w:p>
          <w:p w14:paraId="7455DA51" w14:textId="3DC96C49" w:rsidR="00A62074" w:rsidRPr="00A62074" w:rsidRDefault="00A62074" w:rsidP="004A77FA">
            <w:pPr>
              <w:rPr>
                <w:rFonts w:ascii="Tahoma" w:hAnsi="Tahoma" w:cs="Tahoma"/>
                <w:sz w:val="20"/>
                <w:szCs w:val="20"/>
              </w:rPr>
            </w:pPr>
            <w:r w:rsidRPr="00A6207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Play the song which lasts a </w:t>
            </w:r>
            <w:r w:rsidRPr="00A62074">
              <w:rPr>
                <w:rFonts w:ascii="Tahoma" w:hAnsi="Tahoma" w:cs="Tahoma"/>
                <w:color w:val="000000" w:themeColor="text1"/>
                <w:sz w:val="20"/>
                <w:szCs w:val="20"/>
              </w:rPr>
              <w:lastRenderedPageBreak/>
              <w:t>minute!</w:t>
            </w:r>
          </w:p>
        </w:tc>
        <w:tc>
          <w:tcPr>
            <w:tcW w:w="3260" w:type="dxa"/>
          </w:tcPr>
          <w:p w14:paraId="4471255C" w14:textId="77777777" w:rsidR="00E96BF5" w:rsidRDefault="00A62074" w:rsidP="00792550">
            <w:pPr>
              <w:tabs>
                <w:tab w:val="left" w:pos="1455"/>
              </w:tabs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A62074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 xml:space="preserve">RE: </w:t>
            </w:r>
          </w:p>
          <w:p w14:paraId="3C51AE84" w14:textId="345FBDF9" w:rsidR="00A62074" w:rsidRPr="00E96BF5" w:rsidRDefault="00E96BF5" w:rsidP="00792550">
            <w:pPr>
              <w:tabs>
                <w:tab w:val="left" w:pos="1455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Focus on Creation</w:t>
            </w:r>
          </w:p>
          <w:p w14:paraId="24A0E295" w14:textId="77777777" w:rsidR="00A62074" w:rsidRPr="00A62074" w:rsidRDefault="00A62074" w:rsidP="00792550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 w:rsidRPr="00A62074">
              <w:rPr>
                <w:rFonts w:ascii="Tahoma" w:hAnsi="Tahoma" w:cs="Tahoma"/>
                <w:sz w:val="20"/>
                <w:szCs w:val="20"/>
              </w:rPr>
              <w:t>Play:</w:t>
            </w:r>
          </w:p>
          <w:p w14:paraId="4B2145CB" w14:textId="77777777" w:rsidR="00A62074" w:rsidRPr="00A62074" w:rsidRDefault="00A62074" w:rsidP="00792550">
            <w:pPr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Pr="00A62074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https://youtu.be/x2VkdVCvRN8</w:t>
              </w:r>
            </w:hyperlink>
          </w:p>
          <w:p w14:paraId="567F6A84" w14:textId="77777777" w:rsidR="00A62074" w:rsidRPr="00A62074" w:rsidRDefault="00A62074" w:rsidP="00792550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712627C3" w14:textId="77777777" w:rsidR="00A62074" w:rsidRPr="00A62074" w:rsidRDefault="00A62074" w:rsidP="00792550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 w:rsidRPr="00A62074">
              <w:rPr>
                <w:rFonts w:ascii="Tahoma" w:hAnsi="Tahoma" w:cs="Tahoma"/>
                <w:sz w:val="20"/>
                <w:szCs w:val="20"/>
              </w:rPr>
              <w:t>Focus on the differences between jelly we eat and jellyfish.</w:t>
            </w:r>
          </w:p>
          <w:p w14:paraId="553C728A" w14:textId="77777777" w:rsidR="00A62074" w:rsidRPr="00A62074" w:rsidRDefault="00A62074" w:rsidP="00792550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 w:rsidRPr="00A62074">
              <w:rPr>
                <w:rFonts w:ascii="Tahoma" w:hAnsi="Tahoma" w:cs="Tahoma"/>
                <w:sz w:val="20"/>
                <w:szCs w:val="20"/>
              </w:rPr>
              <w:t>As part of creation jellyfish were created. We also eat jelly, but how are they different? Colour the outline of the jellyfish attached.</w:t>
            </w:r>
          </w:p>
          <w:p w14:paraId="535CB560" w14:textId="22EC2ACE" w:rsidR="00A62074" w:rsidRPr="00A62074" w:rsidRDefault="00E96BF5" w:rsidP="00E96BF5">
            <w:pPr>
              <w:tabs>
                <w:tab w:val="left" w:pos="1455"/>
              </w:tabs>
              <w:rPr>
                <w:rFonts w:ascii="Tahoma" w:hAnsi="Tahoma" w:cs="Tahoma"/>
                <w:sz w:val="20"/>
                <w:szCs w:val="20"/>
              </w:rPr>
            </w:pPr>
            <w:r w:rsidRPr="00A62074">
              <w:rPr>
                <w:rFonts w:ascii="Tahoma" w:hAnsi="Tahoma" w:cs="Tahoma"/>
                <w:sz w:val="20"/>
                <w:szCs w:val="20"/>
              </w:rPr>
              <w:object w:dxaOrig="1508" w:dyaOrig="983" w14:anchorId="4F755D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4pt;height:49.15pt" o:ole="">
                  <v:imagedata r:id="rId19" o:title=""/>
                </v:shape>
                <o:OLEObject Type="Embed" ProgID="Package" ShapeID="_x0000_i1026" DrawAspect="Icon" ObjectID="_1672282094" r:id="rId20"/>
              </w:object>
            </w:r>
          </w:p>
        </w:tc>
        <w:tc>
          <w:tcPr>
            <w:tcW w:w="2977" w:type="dxa"/>
          </w:tcPr>
          <w:p w14:paraId="7F66562E" w14:textId="77777777" w:rsidR="00A62074" w:rsidRPr="00A62074" w:rsidRDefault="00A62074" w:rsidP="0079255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A62074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PE</w:t>
            </w:r>
          </w:p>
          <w:p w14:paraId="5220C267" w14:textId="77777777" w:rsidR="00A62074" w:rsidRPr="00A62074" w:rsidRDefault="00A62074" w:rsidP="00792550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*Experiment with different ways of moving</w:t>
            </w:r>
          </w:p>
          <w:p w14:paraId="4DCEC2CF" w14:textId="77777777" w:rsidR="00A62074" w:rsidRPr="00A62074" w:rsidRDefault="00A62074" w:rsidP="00792550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*Jumps off an object and lands appropriately.</w:t>
            </w:r>
          </w:p>
          <w:p w14:paraId="10144D6D" w14:textId="77777777" w:rsidR="00A62074" w:rsidRPr="00A62074" w:rsidRDefault="00A62074" w:rsidP="00792550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If you have a garden, then adapt and try these out.</w:t>
            </w:r>
          </w:p>
          <w:p w14:paraId="75EB1A59" w14:textId="77777777" w:rsidR="00A62074" w:rsidRPr="00A62074" w:rsidRDefault="00A62074" w:rsidP="00792550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As long as the children can have a chance to be active and get some fresh air, that would be great.</w:t>
            </w:r>
          </w:p>
          <w:p w14:paraId="575EBAAC" w14:textId="77777777" w:rsidR="00A62074" w:rsidRPr="00A62074" w:rsidRDefault="00A62074" w:rsidP="00792550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There are lots of clips on You Tube </w:t>
            </w:r>
            <w:proofErr w:type="spellStart"/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etc</w:t>
            </w:r>
            <w:proofErr w:type="spellEnd"/>
            <w:r w:rsidRPr="00A6207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 such as the one on the link below.</w:t>
            </w:r>
          </w:p>
          <w:p w14:paraId="6FCA825D" w14:textId="23A5DE0A" w:rsidR="00A62074" w:rsidRPr="00A62074" w:rsidRDefault="00A62074" w:rsidP="0054123A">
            <w:pPr>
              <w:rPr>
                <w:rFonts w:ascii="Tahoma" w:hAnsi="Tahoma" w:cs="Tahoma"/>
                <w:sz w:val="20"/>
                <w:szCs w:val="20"/>
              </w:rPr>
            </w:pPr>
            <w:hyperlink r:id="rId21" w:history="1">
              <w:r w:rsidRPr="00A62074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https://youtu.be/3_oIssULEk0</w:t>
              </w:r>
            </w:hyperlink>
          </w:p>
        </w:tc>
      </w:tr>
      <w:tr w:rsidR="00A62074" w:rsidRPr="00DB5CDB" w14:paraId="411BF7FB" w14:textId="77777777" w:rsidTr="00E96BF5">
        <w:trPr>
          <w:trHeight w:val="1354"/>
        </w:trPr>
        <w:tc>
          <w:tcPr>
            <w:tcW w:w="1844" w:type="dxa"/>
          </w:tcPr>
          <w:p w14:paraId="63A2B30E" w14:textId="77777777" w:rsidR="00A62074" w:rsidRPr="00DB5CDB" w:rsidRDefault="00A6207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Thursday</w:t>
            </w:r>
          </w:p>
          <w:p w14:paraId="3983BFD4" w14:textId="15EC120F" w:rsidR="00A62074" w:rsidRPr="00DB5CDB" w:rsidRDefault="00A620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21</w:t>
            </w:r>
            <w:r w:rsidRPr="008A4385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st</w:t>
            </w:r>
            <w:r w:rsidR="008A4385">
              <w:rPr>
                <w:rFonts w:ascii="Tahoma" w:hAnsi="Tahoma" w:cs="Tahoma"/>
                <w:b/>
                <w:sz w:val="20"/>
                <w:szCs w:val="20"/>
              </w:rPr>
              <w:t xml:space="preserve"> January</w:t>
            </w:r>
          </w:p>
        </w:tc>
        <w:tc>
          <w:tcPr>
            <w:tcW w:w="1984" w:type="dxa"/>
          </w:tcPr>
          <w:p w14:paraId="0E62F27F" w14:textId="77777777" w:rsidR="00A62074" w:rsidRPr="00DB5CDB" w:rsidRDefault="00A62074" w:rsidP="00CE470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Practise</w:t>
            </w:r>
          </w:p>
          <w:p w14:paraId="4E98EE02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Practice writing your name on your name card. You will find this in your child’s home learning pack.</w:t>
            </w:r>
          </w:p>
          <w:p w14:paraId="5BEFA568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4FDBABF" w14:textId="13A9691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 and letter formation.</w:t>
            </w:r>
          </w:p>
        </w:tc>
        <w:tc>
          <w:tcPr>
            <w:tcW w:w="2127" w:type="dxa"/>
          </w:tcPr>
          <w:p w14:paraId="14F1E53D" w14:textId="77777777" w:rsidR="00A62074" w:rsidRPr="00DB5CDB" w:rsidRDefault="00A62074" w:rsidP="00C2212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0D5046FE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Log onto Bug Club and pick a book to share. Encourage your child to predict what will happen next.</w:t>
            </w:r>
          </w:p>
          <w:p w14:paraId="5BC0460E" w14:textId="5DC9B770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hyperlink r:id="rId22" w:history="1">
              <w:r w:rsidRPr="00DB5CDB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7A4C785D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2B29147" w14:textId="77777777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Then practise reading some of the sound button words in their home learning pack.</w:t>
            </w:r>
          </w:p>
          <w:p w14:paraId="4857ECEE" w14:textId="777C369E" w:rsidR="00A62074" w:rsidRPr="00DB5CDB" w:rsidRDefault="00A62074" w:rsidP="00AC03D0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e.g. s-a-t   sat</w:t>
            </w:r>
          </w:p>
        </w:tc>
        <w:tc>
          <w:tcPr>
            <w:tcW w:w="3118" w:type="dxa"/>
          </w:tcPr>
          <w:p w14:paraId="58986A49" w14:textId="7C69F750" w:rsidR="00A62074" w:rsidRPr="00DB5CDB" w:rsidRDefault="00A62074" w:rsidP="00AC03D0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Maths</w:t>
            </w:r>
          </w:p>
          <w:p w14:paraId="0B79A5C9" w14:textId="211FE314" w:rsidR="00A62074" w:rsidRPr="001A5763" w:rsidRDefault="00A62074" w:rsidP="00AC03D0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1A5763">
              <w:rPr>
                <w:rFonts w:ascii="Tahoma" w:hAnsi="Tahoma" w:cs="Tahoma"/>
                <w:b/>
                <w:sz w:val="20"/>
                <w:szCs w:val="20"/>
              </w:rPr>
              <w:t>To compare heights</w:t>
            </w:r>
          </w:p>
          <w:p w14:paraId="4488F695" w14:textId="77777777" w:rsidR="00A62074" w:rsidRPr="00FC293D" w:rsidRDefault="00A62074" w:rsidP="001A5763">
            <w:pPr>
              <w:rPr>
                <w:rFonts w:ascii="Tahoma" w:hAnsi="Tahoma" w:cs="Tahoma"/>
                <w:sz w:val="20"/>
                <w:szCs w:val="20"/>
              </w:rPr>
            </w:pPr>
            <w:r w:rsidRPr="00FC293D">
              <w:rPr>
                <w:rFonts w:ascii="Tahoma" w:hAnsi="Tahoma" w:cs="Tahoma"/>
                <w:sz w:val="20"/>
                <w:szCs w:val="20"/>
              </w:rPr>
              <w:t>Children make a town of different height buildings using construction materials, such as bricks or food packaging.</w:t>
            </w:r>
          </w:p>
          <w:p w14:paraId="28A8C56E" w14:textId="77777777" w:rsidR="00A62074" w:rsidRPr="00FC293D" w:rsidRDefault="00A62074" w:rsidP="001A5763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5A05BBF" w14:textId="471A89ED" w:rsidR="00A62074" w:rsidRPr="00FC293D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  <w:r w:rsidRPr="00FC293D">
              <w:rPr>
                <w:rFonts w:ascii="Tahoma" w:hAnsi="Tahoma" w:cs="Tahoma"/>
                <w:sz w:val="20"/>
                <w:szCs w:val="20"/>
              </w:rPr>
              <w:t>Encourage them to compare their heights, either by direct comparison or by counting the bricks.</w:t>
            </w:r>
          </w:p>
          <w:p w14:paraId="03EC9A83" w14:textId="0ADE9480" w:rsidR="00A62074" w:rsidRPr="00FC293D" w:rsidRDefault="00A62074" w:rsidP="00FC293D">
            <w:pPr>
              <w:spacing w:after="60"/>
              <w:rPr>
                <w:rFonts w:ascii="Tahoma" w:hAnsi="Tahoma" w:cs="Tahoma"/>
                <w:bCs/>
                <w:i/>
                <w:iCs/>
                <w:sz w:val="20"/>
                <w:szCs w:val="20"/>
              </w:rPr>
            </w:pPr>
            <w:r w:rsidRPr="00FC293D">
              <w:rPr>
                <w:rFonts w:ascii="Tahoma" w:hAnsi="Tahoma" w:cs="Tahoma"/>
                <w:bCs/>
                <w:i/>
                <w:iCs/>
                <w:sz w:val="20"/>
                <w:szCs w:val="20"/>
              </w:rPr>
              <w:t>Which building is the tallest? How do you know?</w:t>
            </w:r>
          </w:p>
          <w:p w14:paraId="26F04B30" w14:textId="3ED69407" w:rsidR="00A62074" w:rsidRPr="00FC293D" w:rsidRDefault="00A62074" w:rsidP="00FC293D">
            <w:pPr>
              <w:spacing w:after="60"/>
              <w:rPr>
                <w:rFonts w:ascii="Tahoma" w:hAnsi="Tahoma" w:cs="Tahoma"/>
                <w:bCs/>
                <w:i/>
                <w:iCs/>
                <w:sz w:val="20"/>
                <w:szCs w:val="20"/>
              </w:rPr>
            </w:pPr>
            <w:r w:rsidRPr="00FC293D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13726793" wp14:editId="0971C9B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346710</wp:posOffset>
                  </wp:positionV>
                  <wp:extent cx="551180" cy="384175"/>
                  <wp:effectExtent l="0" t="0" r="1270" b="0"/>
                  <wp:wrapTight wrapText="bothSides">
                    <wp:wrapPolygon edited="0">
                      <wp:start x="0" y="0"/>
                      <wp:lineTo x="0" y="20350"/>
                      <wp:lineTo x="20903" y="20350"/>
                      <wp:lineTo x="20903" y="0"/>
                      <wp:lineTo x="0" y="0"/>
                    </wp:wrapPolygon>
                  </wp:wrapTight>
                  <wp:docPr id="6" name="Picture 6" descr="Building Blocks, Toys, Block,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ing Blocks, Toys, Block, Bui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0" b="28824"/>
                          <a:stretch/>
                        </pic:blipFill>
                        <pic:spPr bwMode="auto">
                          <a:xfrm>
                            <a:off x="0" y="0"/>
                            <a:ext cx="55118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293D">
              <w:rPr>
                <w:rFonts w:ascii="Tahoma" w:hAnsi="Tahoma" w:cs="Tahoma"/>
                <w:bCs/>
                <w:i/>
                <w:iCs/>
                <w:sz w:val="20"/>
                <w:szCs w:val="20"/>
              </w:rPr>
              <w:t xml:space="preserve">And which is the shortest? </w:t>
            </w:r>
          </w:p>
          <w:p w14:paraId="0239671A" w14:textId="2AE2189A" w:rsidR="00A62074" w:rsidRPr="00DB5CDB" w:rsidRDefault="00A62074" w:rsidP="001A5763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4E7AD63" w14:textId="7F8D97D1" w:rsidR="00A62074" w:rsidRPr="00DB5CDB" w:rsidRDefault="00A62074" w:rsidP="008E71CF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</w:pPr>
            <w:r w:rsidRPr="00DB5CDB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  <w:t>Phonics</w:t>
            </w:r>
          </w:p>
          <w:p w14:paraId="3AC77C6F" w14:textId="63175FB9" w:rsidR="00A62074" w:rsidRPr="00DB5CDB" w:rsidRDefault="00A62074" w:rsidP="008E71CF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+ j v w x y z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zz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</w:p>
          <w:p w14:paraId="76063332" w14:textId="77777777" w:rsidR="00A62074" w:rsidRPr="00DB5CDB" w:rsidRDefault="00A62074" w:rsidP="008E71CF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44E5DA01" w14:textId="43D34795" w:rsidR="00A62074" w:rsidRPr="00DB5CDB" w:rsidRDefault="00A62074" w:rsidP="008E71CF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Learn the sound sh</w:t>
            </w:r>
          </w:p>
          <w:p w14:paraId="4B51FC6B" w14:textId="56CE9733" w:rsidR="00A62074" w:rsidRDefault="00A62074" w:rsidP="008E71CF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4" w:history="1">
              <w:r w:rsidRPr="006C353F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https://www.youtube.com/watch?v=7fE27v8n7Vw&amp;feature=youtu.be</w:t>
              </w:r>
            </w:hyperlink>
          </w:p>
          <w:p w14:paraId="0DA9651A" w14:textId="77777777" w:rsidR="00A62074" w:rsidRPr="00DB5CDB" w:rsidRDefault="00A62074" w:rsidP="008E71CF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3DF3741B" w14:textId="484B104E" w:rsidR="00A62074" w:rsidRPr="00DB5CDB" w:rsidRDefault="00A62074" w:rsidP="008E71CF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 these words</w:t>
            </w: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:</w:t>
            </w:r>
          </w:p>
          <w:p w14:paraId="65A31B6B" w14:textId="051A2B9D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chat         </w:t>
            </w:r>
            <w:proofErr w:type="spellStart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ch</w:t>
            </w:r>
            <w:proofErr w:type="spellEnd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-a-t</w:t>
            </w:r>
          </w:p>
          <w:p w14:paraId="3D5FCFF2" w14:textId="6065E39B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chin</w:t>
            </w:r>
          </w:p>
          <w:p w14:paraId="20F1C998" w14:textId="1A6263F5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chest</w:t>
            </w:r>
          </w:p>
          <w:p w14:paraId="11DE3BC7" w14:textId="0CCE9333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chips</w:t>
            </w:r>
          </w:p>
          <w:p w14:paraId="0B70DA99" w14:textId="2A87EFC5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shut</w:t>
            </w:r>
          </w:p>
          <w:p w14:paraId="265D1224" w14:textId="340B5D1B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dish</w:t>
            </w:r>
          </w:p>
          <w:p w14:paraId="00A64FC2" w14:textId="5361419E" w:rsidR="00A62074" w:rsidRDefault="00A62074" w:rsidP="00E06218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Josh</w:t>
            </w:r>
          </w:p>
          <w:p w14:paraId="449223E9" w14:textId="5807DE88" w:rsidR="00A62074" w:rsidRPr="00DB5CDB" w:rsidRDefault="00A62074" w:rsidP="00E0621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shock         </w:t>
            </w:r>
            <w:proofErr w:type="spellStart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sh</w:t>
            </w:r>
            <w:proofErr w:type="spellEnd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-o-</w:t>
            </w:r>
            <w:proofErr w:type="spellStart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ck</w:t>
            </w:r>
            <w:proofErr w:type="spellEnd"/>
          </w:p>
        </w:tc>
        <w:tc>
          <w:tcPr>
            <w:tcW w:w="2977" w:type="dxa"/>
          </w:tcPr>
          <w:p w14:paraId="32BBF937" w14:textId="77777777" w:rsidR="00A62074" w:rsidRPr="00DB5CDB" w:rsidRDefault="00A62074" w:rsidP="0054123A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Literacy</w:t>
            </w:r>
          </w:p>
          <w:p w14:paraId="24799AB6" w14:textId="77777777" w:rsidR="00A62074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Read the stor</w:t>
            </w:r>
            <w:r>
              <w:rPr>
                <w:rFonts w:ascii="Tahoma" w:hAnsi="Tahoma" w:cs="Tahoma"/>
                <w:sz w:val="20"/>
                <w:szCs w:val="20"/>
              </w:rPr>
              <w:t>y of Little Red Riding Hood.</w:t>
            </w:r>
          </w:p>
          <w:p w14:paraId="6830F050" w14:textId="77777777" w:rsidR="00A62074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800FBE" w14:textId="77777777" w:rsidR="00A62074" w:rsidRPr="00DB5CDB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object w:dxaOrig="1543" w:dyaOrig="1056" w14:anchorId="04E01B07">
                <v:shape id="_x0000_i1025" type="#_x0000_t75" style="width:77.15pt;height:52.8pt" o:ole="">
                  <v:imagedata r:id="rId25" o:title=""/>
                </v:shape>
                <o:OLEObject Type="Embed" ProgID="PowerPoint.Show.8" ShapeID="_x0000_i1025" DrawAspect="Icon" ObjectID="_1672282095" r:id="rId26"/>
              </w:object>
            </w:r>
          </w:p>
          <w:p w14:paraId="23E8CE55" w14:textId="77777777" w:rsidR="00A62074" w:rsidRPr="00DB5CDB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405258" w14:textId="77777777" w:rsidR="00A62074" w:rsidRPr="00DB5CDB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After reading ask your child ‘Who were the characters in this story?’ </w:t>
            </w:r>
            <w:r>
              <w:rPr>
                <w:rFonts w:ascii="Tahoma" w:hAnsi="Tahoma" w:cs="Tahoma"/>
                <w:sz w:val="20"/>
                <w:szCs w:val="20"/>
              </w:rPr>
              <w:t>‘Who was the bad character?’</w:t>
            </w:r>
          </w:p>
          <w:p w14:paraId="7FA3CE09" w14:textId="77777777" w:rsidR="00A62074" w:rsidRPr="00DB5CDB" w:rsidRDefault="00A62074" w:rsidP="00FC293D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‘Where is the story set?’ </w:t>
            </w:r>
          </w:p>
          <w:p w14:paraId="6EC971B4" w14:textId="2FE068B8" w:rsidR="00A62074" w:rsidRPr="00DB5CDB" w:rsidRDefault="00A62074" w:rsidP="00E0621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62074" w:rsidRPr="00DB5CDB" w14:paraId="0B75B4E9" w14:textId="77777777" w:rsidTr="00E96BF5">
        <w:trPr>
          <w:trHeight w:val="2277"/>
        </w:trPr>
        <w:tc>
          <w:tcPr>
            <w:tcW w:w="1844" w:type="dxa"/>
          </w:tcPr>
          <w:p w14:paraId="6905401B" w14:textId="15EC193D" w:rsidR="00A62074" w:rsidRPr="00DB5CDB" w:rsidRDefault="00A62074" w:rsidP="008A4385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</w:rPr>
              <w:t>Friday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22</w:t>
            </w:r>
            <w:r w:rsidRPr="008A4385">
              <w:rPr>
                <w:rFonts w:ascii="Tahoma" w:hAnsi="Tahoma" w:cs="Tahoma"/>
                <w:b/>
                <w:sz w:val="20"/>
                <w:szCs w:val="20"/>
                <w:vertAlign w:val="superscript"/>
              </w:rPr>
              <w:t>nd</w:t>
            </w:r>
            <w:r w:rsidR="008A4385">
              <w:rPr>
                <w:rFonts w:ascii="Tahoma" w:hAnsi="Tahoma" w:cs="Tahoma"/>
                <w:b/>
                <w:sz w:val="20"/>
                <w:szCs w:val="20"/>
              </w:rPr>
              <w:t xml:space="preserve"> January</w:t>
            </w:r>
          </w:p>
        </w:tc>
        <w:tc>
          <w:tcPr>
            <w:tcW w:w="1984" w:type="dxa"/>
          </w:tcPr>
          <w:p w14:paraId="0979498B" w14:textId="77777777" w:rsidR="00A62074" w:rsidRPr="00DB5CDB" w:rsidRDefault="00A62074" w:rsidP="008A438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Name Practise</w:t>
            </w:r>
          </w:p>
          <w:p w14:paraId="30DC8A5C" w14:textId="77777777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Practice writing your name on your name card. You will find this in your child’s home learning pack.</w:t>
            </w:r>
          </w:p>
          <w:p w14:paraId="17B4BD9F" w14:textId="77777777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D070508" w14:textId="0BDB3A35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Please encourage correct pencil hold – ‘nip, flip and grip’ and letter formation.</w:t>
            </w:r>
          </w:p>
        </w:tc>
        <w:tc>
          <w:tcPr>
            <w:tcW w:w="2127" w:type="dxa"/>
          </w:tcPr>
          <w:p w14:paraId="6158CBD6" w14:textId="77777777" w:rsidR="00A62074" w:rsidRPr="00DB5CDB" w:rsidRDefault="00A62074" w:rsidP="008A4385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t>Reading</w:t>
            </w:r>
          </w:p>
          <w:p w14:paraId="0CD26A13" w14:textId="15A1CBCA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Log onto Bug Club and pick a book to share. Ask your child to share their favourite page with you.</w:t>
            </w:r>
          </w:p>
          <w:p w14:paraId="7F3C12A5" w14:textId="49B49C7C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hyperlink r:id="rId27" w:history="1">
              <w:r w:rsidRPr="00DB5CDB">
                <w:rPr>
                  <w:rStyle w:val="Hyperlink"/>
                  <w:rFonts w:ascii="Tahoma" w:hAnsi="Tahoma" w:cs="Tahoma"/>
                  <w:sz w:val="20"/>
                  <w:szCs w:val="20"/>
                </w:rPr>
                <w:t>https://www.activelearnprimary.co.uk/login?c=0</w:t>
              </w:r>
            </w:hyperlink>
          </w:p>
          <w:p w14:paraId="3EA4498A" w14:textId="77777777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FA607E1" w14:textId="77777777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 xml:space="preserve">Then practise reading some of the sound button words </w:t>
            </w:r>
            <w:r w:rsidRPr="00DB5CDB">
              <w:rPr>
                <w:rFonts w:ascii="Tahoma" w:hAnsi="Tahoma" w:cs="Tahoma"/>
                <w:sz w:val="20"/>
                <w:szCs w:val="20"/>
              </w:rPr>
              <w:lastRenderedPageBreak/>
              <w:t>in their home learning pack.</w:t>
            </w:r>
          </w:p>
          <w:p w14:paraId="4E54E7DE" w14:textId="5F8906EC" w:rsidR="00A62074" w:rsidRPr="00DB5CDB" w:rsidRDefault="00A62074" w:rsidP="008A4385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e.g. s-a-t   sat</w:t>
            </w:r>
          </w:p>
        </w:tc>
        <w:tc>
          <w:tcPr>
            <w:tcW w:w="3118" w:type="dxa"/>
          </w:tcPr>
          <w:p w14:paraId="75A6F02B" w14:textId="20589FBA" w:rsidR="00A62074" w:rsidRPr="00675ABB" w:rsidRDefault="00A62074" w:rsidP="008A4385">
            <w:pPr>
              <w:spacing w:after="60"/>
              <w:rPr>
                <w:rFonts w:ascii="Tahoma" w:hAnsi="Tahoma" w:cs="Tahoma"/>
                <w:b/>
                <w:iCs/>
                <w:sz w:val="20"/>
                <w:u w:val="single"/>
              </w:rPr>
            </w:pPr>
            <w:r w:rsidRPr="00675ABB">
              <w:rPr>
                <w:rFonts w:ascii="Tahoma" w:hAnsi="Tahoma" w:cs="Tahoma"/>
                <w:b/>
                <w:iCs/>
                <w:sz w:val="20"/>
                <w:u w:val="single"/>
              </w:rPr>
              <w:lastRenderedPageBreak/>
              <w:t>Maths</w:t>
            </w:r>
          </w:p>
          <w:p w14:paraId="3DDCADD0" w14:textId="5F6D0D5F" w:rsidR="00A62074" w:rsidRPr="00675ABB" w:rsidRDefault="00A62074" w:rsidP="008A4385">
            <w:pPr>
              <w:spacing w:after="60"/>
              <w:rPr>
                <w:rFonts w:ascii="Tahoma" w:hAnsi="Tahoma" w:cs="Tahoma"/>
                <w:b/>
                <w:iCs/>
                <w:sz w:val="20"/>
              </w:rPr>
            </w:pPr>
            <w:r w:rsidRPr="00675ABB">
              <w:rPr>
                <w:rFonts w:ascii="Tahoma" w:hAnsi="Tahoma" w:cs="Tahoma"/>
                <w:b/>
                <w:iCs/>
                <w:sz w:val="20"/>
              </w:rPr>
              <w:t>I can say which number is bigger and number is smaller</w:t>
            </w:r>
          </w:p>
          <w:p w14:paraId="4EFFF2E4" w14:textId="591E31B1" w:rsidR="00A62074" w:rsidRPr="00675ABB" w:rsidRDefault="00A62074" w:rsidP="008A4385">
            <w:pPr>
              <w:spacing w:after="60"/>
              <w:rPr>
                <w:rFonts w:ascii="Tahoma" w:hAnsi="Tahoma" w:cs="Tahoma"/>
                <w:iCs/>
                <w:sz w:val="20"/>
              </w:rPr>
            </w:pPr>
            <w:r w:rsidRPr="00675ABB">
              <w:rPr>
                <w:rFonts w:ascii="Tahoma" w:hAnsi="Tahoma" w:cs="Tahoma"/>
                <w:iCs/>
                <w:sz w:val="20"/>
              </w:rPr>
              <w:t xml:space="preserve">Put up to 10 of 2 different coloured objects in a water tray or just a larger container, e.g. red and yellow. </w:t>
            </w:r>
          </w:p>
          <w:p w14:paraId="4C15F6C2" w14:textId="52F4F72D" w:rsidR="00A62074" w:rsidRPr="00675ABB" w:rsidRDefault="00A62074" w:rsidP="008A4385">
            <w:pPr>
              <w:pStyle w:val="ListParagraph"/>
              <w:numPr>
                <w:ilvl w:val="0"/>
                <w:numId w:val="5"/>
              </w:numPr>
              <w:spacing w:after="60" w:line="240" w:lineRule="auto"/>
              <w:rPr>
                <w:rFonts w:ascii="Tahoma" w:hAnsi="Tahoma" w:cs="Tahoma"/>
                <w:iCs/>
                <w:sz w:val="20"/>
              </w:rPr>
            </w:pPr>
            <w:r w:rsidRPr="00675ABB">
              <w:rPr>
                <w:rFonts w:ascii="Tahoma" w:hAnsi="Tahoma" w:cs="Tahoma"/>
                <w:iCs/>
                <w:sz w:val="20"/>
              </w:rPr>
              <w:t xml:space="preserve">Children say whether there are more </w:t>
            </w:r>
            <w:r>
              <w:rPr>
                <w:rFonts w:ascii="Tahoma" w:hAnsi="Tahoma" w:cs="Tahoma"/>
                <w:iCs/>
                <w:sz w:val="20"/>
              </w:rPr>
              <w:t>red or yellow fish/objects?</w:t>
            </w:r>
          </w:p>
          <w:p w14:paraId="7C4132F7" w14:textId="77777777" w:rsidR="00E96BF5" w:rsidRDefault="00A62074" w:rsidP="008A4385">
            <w:pPr>
              <w:spacing w:after="6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Ask questions such as </w:t>
            </w:r>
          </w:p>
          <w:p w14:paraId="1231BF07" w14:textId="6C4D1966" w:rsidR="00A62074" w:rsidRDefault="00A62074" w:rsidP="008A4385">
            <w:pPr>
              <w:spacing w:after="6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* </w:t>
            </w:r>
            <w:r w:rsidRPr="00675ABB">
              <w:rPr>
                <w:rFonts w:ascii="Tahoma" w:hAnsi="Tahoma" w:cs="Tahoma"/>
                <w:sz w:val="20"/>
              </w:rPr>
              <w:t>Are the</w:t>
            </w:r>
            <w:r>
              <w:rPr>
                <w:rFonts w:ascii="Tahoma" w:hAnsi="Tahoma" w:cs="Tahoma"/>
                <w:sz w:val="20"/>
              </w:rPr>
              <w:t xml:space="preserve">re more red fish or </w:t>
            </w:r>
            <w:r>
              <w:rPr>
                <w:rFonts w:ascii="Tahoma" w:hAnsi="Tahoma" w:cs="Tahoma"/>
                <w:sz w:val="20"/>
              </w:rPr>
              <w:lastRenderedPageBreak/>
              <w:t>yellow fish? How do you know?</w:t>
            </w:r>
          </w:p>
          <w:p w14:paraId="76734A07" w14:textId="4E69C2F8" w:rsidR="00A62074" w:rsidRPr="00675ABB" w:rsidRDefault="00A62074" w:rsidP="008A4385">
            <w:pPr>
              <w:spacing w:after="6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*</w:t>
            </w:r>
            <w:r w:rsidRPr="00675ABB">
              <w:rPr>
                <w:rFonts w:ascii="Tahoma" w:hAnsi="Tahoma" w:cs="Tahoma"/>
                <w:sz w:val="20"/>
              </w:rPr>
              <w:t>Are there fewer red or yellow fish?</w:t>
            </w:r>
          </w:p>
          <w:p w14:paraId="5ED30C30" w14:textId="365394B3" w:rsidR="00A62074" w:rsidRPr="00FC293D" w:rsidRDefault="00A62074" w:rsidP="008A4385">
            <w:pPr>
              <w:spacing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65C9EB4" wp14:editId="4D810D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813435</wp:posOffset>
                  </wp:positionV>
                  <wp:extent cx="1326515" cy="931545"/>
                  <wp:effectExtent l="0" t="0" r="6985" b="1905"/>
                  <wp:wrapTight wrapText="bothSides">
                    <wp:wrapPolygon edited="0">
                      <wp:start x="0" y="0"/>
                      <wp:lineTo x="0" y="21202"/>
                      <wp:lineTo x="21404" y="21202"/>
                      <wp:lineTo x="2140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0"/>
              </w:rPr>
              <w:t xml:space="preserve">* </w:t>
            </w:r>
            <w:r w:rsidRPr="00675ABB">
              <w:rPr>
                <w:rFonts w:ascii="Tahoma" w:hAnsi="Tahoma" w:cs="Tahoma"/>
                <w:sz w:val="20"/>
              </w:rPr>
              <w:t>How many red fish are there? And yellow fish</w:t>
            </w:r>
            <w:r w:rsidRPr="00675ABB">
              <w:rPr>
                <w:rFonts w:ascii="Tahoma" w:hAnsi="Tahoma" w:cs="Tahoma"/>
                <w:sz w:val="20"/>
                <w:szCs w:val="20"/>
              </w:rPr>
              <w:t>? Where are those 2 numbers on the number line? Which is the bigger number?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260" w:type="dxa"/>
          </w:tcPr>
          <w:p w14:paraId="18DF6ED4" w14:textId="77777777" w:rsidR="00A62074" w:rsidRPr="00DB5CDB" w:rsidRDefault="00A62074" w:rsidP="008A4385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</w:pPr>
            <w:r w:rsidRPr="00DB5CDB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u w:val="single"/>
                <w:shd w:val="clear" w:color="auto" w:fill="FFFFFF"/>
              </w:rPr>
              <w:lastRenderedPageBreak/>
              <w:t>Phonics</w:t>
            </w:r>
          </w:p>
          <w:p w14:paraId="29224E4A" w14:textId="3809B32C" w:rsidR="00A62074" w:rsidRPr="00DB5CDB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Review all letter sounds learnt so far – see flash cards in home learning pack.</w:t>
            </w:r>
            <w:r>
              <w:rPr>
                <w:rFonts w:ascii="Tahoma" w:hAnsi="Tahoma" w:cs="Tahoma"/>
                <w:sz w:val="20"/>
                <w:szCs w:val="20"/>
              </w:rPr>
              <w:t xml:space="preserve"> + j v w x y z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zz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qu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sh</w:t>
            </w:r>
            <w:proofErr w:type="spellEnd"/>
          </w:p>
          <w:p w14:paraId="2422247B" w14:textId="77777777" w:rsidR="00A62074" w:rsidRPr="00DB5CDB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4CDE53FB" w14:textId="39A239F5" w:rsidR="00A62074" w:rsidRPr="00DB5CDB" w:rsidRDefault="008A4385" w:rsidP="008A4385">
            <w:pP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Learn </w:t>
            </w:r>
            <w:r w:rsidR="00A62074">
              <w:rPr>
                <w:rFonts w:ascii="Tahoma" w:hAnsi="Tahoma" w:cs="Tahoma"/>
                <w:b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 sound ng</w:t>
            </w:r>
          </w:p>
          <w:p w14:paraId="6558F88C" w14:textId="6AC669DB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hyperlink r:id="rId29" w:history="1">
              <w:r w:rsidRPr="00B13A0A">
                <w:rPr>
                  <w:rStyle w:val="Hyperlink"/>
                  <w:rFonts w:ascii="Tahoma" w:hAnsi="Tahoma" w:cs="Tahoma"/>
                  <w:spacing w:val="5"/>
                  <w:sz w:val="20"/>
                  <w:szCs w:val="20"/>
                  <w:shd w:val="clear" w:color="auto" w:fill="FFFFFF"/>
                </w:rPr>
                <w:t>https://www.youtube.com/watch?v=DgD6yCIO3pw&amp;feature=youtu.be</w:t>
              </w:r>
            </w:hyperlink>
          </w:p>
          <w:p w14:paraId="03E12771" w14:textId="77777777" w:rsidR="00A62074" w:rsidRPr="00DB5CDB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</w:p>
          <w:p w14:paraId="3FCB92E4" w14:textId="2707CFFD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 w:rsidRPr="00DB5CDB"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Then practice reading these words</w:t>
            </w: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:</w:t>
            </w:r>
          </w:p>
          <w:p w14:paraId="7FCF0A18" w14:textId="474F5850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 xml:space="preserve">ship       </w:t>
            </w:r>
            <w:proofErr w:type="spellStart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sh</w:t>
            </w:r>
            <w:proofErr w:type="spellEnd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-</w:t>
            </w:r>
            <w:proofErr w:type="spellStart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i</w:t>
            </w:r>
            <w:proofErr w:type="spellEnd"/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-p</w:t>
            </w:r>
          </w:p>
          <w:p w14:paraId="54192DAF" w14:textId="5C48C512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lastRenderedPageBreak/>
              <w:t>flash</w:t>
            </w:r>
          </w:p>
          <w:p w14:paraId="0725508D" w14:textId="3D8FDF01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fish</w:t>
            </w:r>
          </w:p>
          <w:p w14:paraId="7F084473" w14:textId="7B36FA17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shell</w:t>
            </w:r>
          </w:p>
          <w:p w14:paraId="019CF379" w14:textId="6B52FEEC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song</w:t>
            </w:r>
          </w:p>
          <w:p w14:paraId="4D562432" w14:textId="31073090" w:rsidR="00A62074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hang</w:t>
            </w:r>
          </w:p>
          <w:p w14:paraId="31DF7221" w14:textId="593D7D96" w:rsidR="00A62074" w:rsidRPr="00D908D3" w:rsidRDefault="00A62074" w:rsidP="008A4385">
            <w:pP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</w:pPr>
            <w:r>
              <w:rPr>
                <w:rFonts w:ascii="Tahoma" w:hAnsi="Tahoma" w:cs="Tahoma"/>
                <w:color w:val="000000" w:themeColor="text1"/>
                <w:spacing w:val="5"/>
                <w:sz w:val="20"/>
                <w:szCs w:val="20"/>
                <w:shd w:val="clear" w:color="auto" w:fill="FFFFFF"/>
              </w:rPr>
              <w:t>rung       r-u-ng</w:t>
            </w:r>
          </w:p>
        </w:tc>
        <w:tc>
          <w:tcPr>
            <w:tcW w:w="2977" w:type="dxa"/>
          </w:tcPr>
          <w:p w14:paraId="6D1FB434" w14:textId="77777777" w:rsidR="00A62074" w:rsidRPr="00DB5CDB" w:rsidRDefault="00A62074" w:rsidP="00053822">
            <w:pPr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DB5CDB"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>Handwriting</w:t>
            </w:r>
          </w:p>
          <w:p w14:paraId="74512F77" w14:textId="6BE5B6E3" w:rsidR="00A62074" w:rsidRPr="00DB5CDB" w:rsidRDefault="00A62074" w:rsidP="00053822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Help your child to practise writing the letters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sh</w:t>
            </w:r>
            <w:proofErr w:type="spellEnd"/>
            <w:r w:rsidRPr="00DB5CDB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ng</w:t>
            </w:r>
          </w:p>
          <w:p w14:paraId="6996DCBE" w14:textId="77777777" w:rsidR="00A62074" w:rsidRPr="00DB5CDB" w:rsidRDefault="00A62074" w:rsidP="0005382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B9F503F" w14:textId="77777777" w:rsidR="00A62074" w:rsidRPr="00DB5CDB" w:rsidRDefault="00A62074" w:rsidP="00053822">
            <w:pPr>
              <w:rPr>
                <w:rFonts w:ascii="Tahoma" w:hAnsi="Tahoma" w:cs="Tahoma"/>
                <w:sz w:val="20"/>
                <w:szCs w:val="20"/>
              </w:rPr>
            </w:pPr>
            <w:r w:rsidRPr="00DB5CDB">
              <w:rPr>
                <w:rFonts w:ascii="Tahoma" w:hAnsi="Tahoma" w:cs="Tahoma"/>
                <w:sz w:val="20"/>
                <w:szCs w:val="20"/>
              </w:rPr>
              <w:t>Try to encourage your child to hold the pen/pencil correctly. Look at the nip, flip and grip poster if you feel your child needs help with their pencil grip.</w:t>
            </w:r>
          </w:p>
          <w:p w14:paraId="73CD20EF" w14:textId="77777777" w:rsidR="00A62074" w:rsidRDefault="00A62074" w:rsidP="0054123A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2853602" w14:textId="1F756C88" w:rsidR="00A62074" w:rsidRPr="00DB5CDB" w:rsidRDefault="00A62074" w:rsidP="0054123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Handwriting sheets – On Google Classroom</w:t>
            </w:r>
          </w:p>
        </w:tc>
      </w:tr>
    </w:tbl>
    <w:p w14:paraId="3DA9FB61" w14:textId="64FA7C39" w:rsidR="003627AF" w:rsidRPr="00DB5CDB" w:rsidRDefault="003627AF">
      <w:pPr>
        <w:rPr>
          <w:rFonts w:ascii="Tahoma" w:hAnsi="Tahoma" w:cs="Tahoma"/>
          <w:b/>
          <w:sz w:val="20"/>
          <w:szCs w:val="20"/>
        </w:rPr>
      </w:pPr>
    </w:p>
    <w:p w14:paraId="3D1D7C93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p w14:paraId="2F40E00E" w14:textId="77777777" w:rsidR="005A6892" w:rsidRPr="00DB5CDB" w:rsidRDefault="005A6892">
      <w:pPr>
        <w:rPr>
          <w:rFonts w:ascii="Tahoma" w:hAnsi="Tahoma" w:cs="Tahoma"/>
          <w:b/>
          <w:sz w:val="20"/>
          <w:szCs w:val="20"/>
        </w:rPr>
      </w:pPr>
    </w:p>
    <w:sectPr w:rsidR="005A6892" w:rsidRPr="00DB5CDB" w:rsidSect="000D3C3C">
      <w:pgSz w:w="16838" w:h="11906" w:orient="landscape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30CE"/>
    <w:multiLevelType w:val="hybridMultilevel"/>
    <w:tmpl w:val="2D3237C2"/>
    <w:lvl w:ilvl="0" w:tplc="F6AA8B5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50E826D8"/>
    <w:multiLevelType w:val="hybridMultilevel"/>
    <w:tmpl w:val="EBB64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65DE7"/>
    <w:multiLevelType w:val="hybridMultilevel"/>
    <w:tmpl w:val="11DC8AFE"/>
    <w:lvl w:ilvl="0" w:tplc="09EE2B9A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A4E25"/>
    <w:multiLevelType w:val="hybridMultilevel"/>
    <w:tmpl w:val="5704A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93A8A"/>
    <w:multiLevelType w:val="hybridMultilevel"/>
    <w:tmpl w:val="FF121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125"/>
    <w:rsid w:val="00012733"/>
    <w:rsid w:val="00014218"/>
    <w:rsid w:val="000207DC"/>
    <w:rsid w:val="00033B66"/>
    <w:rsid w:val="00046CF1"/>
    <w:rsid w:val="00050326"/>
    <w:rsid w:val="00053822"/>
    <w:rsid w:val="000857B3"/>
    <w:rsid w:val="000B4548"/>
    <w:rsid w:val="000D3C3C"/>
    <w:rsid w:val="001427B7"/>
    <w:rsid w:val="001569CB"/>
    <w:rsid w:val="001A568E"/>
    <w:rsid w:val="001A5763"/>
    <w:rsid w:val="001A77E3"/>
    <w:rsid w:val="001E6294"/>
    <w:rsid w:val="0020644C"/>
    <w:rsid w:val="002238B4"/>
    <w:rsid w:val="002338EB"/>
    <w:rsid w:val="002402E3"/>
    <w:rsid w:val="00275CF0"/>
    <w:rsid w:val="00294C2D"/>
    <w:rsid w:val="002B0490"/>
    <w:rsid w:val="002B51E6"/>
    <w:rsid w:val="002C43E1"/>
    <w:rsid w:val="00340EF8"/>
    <w:rsid w:val="003449F2"/>
    <w:rsid w:val="003627AF"/>
    <w:rsid w:val="00374B76"/>
    <w:rsid w:val="00382D4A"/>
    <w:rsid w:val="003A21E3"/>
    <w:rsid w:val="003A5CBE"/>
    <w:rsid w:val="00403346"/>
    <w:rsid w:val="00421D4D"/>
    <w:rsid w:val="00481C76"/>
    <w:rsid w:val="004A77FA"/>
    <w:rsid w:val="004B2C34"/>
    <w:rsid w:val="004D67FF"/>
    <w:rsid w:val="004E56FD"/>
    <w:rsid w:val="0054123A"/>
    <w:rsid w:val="005A2B81"/>
    <w:rsid w:val="005A6892"/>
    <w:rsid w:val="005E1F72"/>
    <w:rsid w:val="005F6D54"/>
    <w:rsid w:val="00622D29"/>
    <w:rsid w:val="00623B09"/>
    <w:rsid w:val="00662DB8"/>
    <w:rsid w:val="00675ABB"/>
    <w:rsid w:val="00687768"/>
    <w:rsid w:val="006B03FF"/>
    <w:rsid w:val="006C1D5F"/>
    <w:rsid w:val="00732841"/>
    <w:rsid w:val="00774703"/>
    <w:rsid w:val="007E4B95"/>
    <w:rsid w:val="007F2B9D"/>
    <w:rsid w:val="00801BED"/>
    <w:rsid w:val="00811D14"/>
    <w:rsid w:val="00815892"/>
    <w:rsid w:val="00836540"/>
    <w:rsid w:val="0085522A"/>
    <w:rsid w:val="008752A1"/>
    <w:rsid w:val="00880414"/>
    <w:rsid w:val="008971F9"/>
    <w:rsid w:val="008A4385"/>
    <w:rsid w:val="008A6CCB"/>
    <w:rsid w:val="008E5AE0"/>
    <w:rsid w:val="008E71CF"/>
    <w:rsid w:val="00937DCA"/>
    <w:rsid w:val="00942DCB"/>
    <w:rsid w:val="00954562"/>
    <w:rsid w:val="009A764F"/>
    <w:rsid w:val="009C2DAE"/>
    <w:rsid w:val="009D338F"/>
    <w:rsid w:val="009D50AE"/>
    <w:rsid w:val="00A03561"/>
    <w:rsid w:val="00A275B5"/>
    <w:rsid w:val="00A62074"/>
    <w:rsid w:val="00A67859"/>
    <w:rsid w:val="00AC03D0"/>
    <w:rsid w:val="00AC4DD2"/>
    <w:rsid w:val="00AD7B89"/>
    <w:rsid w:val="00AF1173"/>
    <w:rsid w:val="00B07A44"/>
    <w:rsid w:val="00B20CB3"/>
    <w:rsid w:val="00B233C8"/>
    <w:rsid w:val="00B25F33"/>
    <w:rsid w:val="00B4528B"/>
    <w:rsid w:val="00B77563"/>
    <w:rsid w:val="00BA6E72"/>
    <w:rsid w:val="00C02143"/>
    <w:rsid w:val="00C06D79"/>
    <w:rsid w:val="00C22125"/>
    <w:rsid w:val="00C57970"/>
    <w:rsid w:val="00CA1C8C"/>
    <w:rsid w:val="00CA7046"/>
    <w:rsid w:val="00CB5A84"/>
    <w:rsid w:val="00CC1ED4"/>
    <w:rsid w:val="00CE4705"/>
    <w:rsid w:val="00CF3262"/>
    <w:rsid w:val="00D341B5"/>
    <w:rsid w:val="00D36CC7"/>
    <w:rsid w:val="00D37AF9"/>
    <w:rsid w:val="00D50E1C"/>
    <w:rsid w:val="00D908D3"/>
    <w:rsid w:val="00DB18ED"/>
    <w:rsid w:val="00DB5CDB"/>
    <w:rsid w:val="00DF4A13"/>
    <w:rsid w:val="00E017AE"/>
    <w:rsid w:val="00E06218"/>
    <w:rsid w:val="00E2268D"/>
    <w:rsid w:val="00E96BF5"/>
    <w:rsid w:val="00EA3191"/>
    <w:rsid w:val="00EB439D"/>
    <w:rsid w:val="00F249AE"/>
    <w:rsid w:val="00F41294"/>
    <w:rsid w:val="00F708A7"/>
    <w:rsid w:val="00FC293D"/>
    <w:rsid w:val="00FD3AD4"/>
    <w:rsid w:val="00FE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A0B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212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7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47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4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50A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212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7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47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4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D5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tuzFWRkKh8A" TargetMode="External"/><Relationship Id="rId18" Type="http://schemas.openxmlformats.org/officeDocument/2006/relationships/hyperlink" Target="https://youtu.be/x2VkdVCvRN8" TargetMode="External"/><Relationship Id="rId26" Type="http://schemas.openxmlformats.org/officeDocument/2006/relationships/oleObject" Target="embeddings/Microsoft_PowerPoint_97-2003_Presentation1.ppt"/><Relationship Id="rId3" Type="http://schemas.microsoft.com/office/2007/relationships/stylesWithEffects" Target="stylesWithEffects.xml"/><Relationship Id="rId21" Type="http://schemas.openxmlformats.org/officeDocument/2006/relationships/hyperlink" Target="https://youtu.be/3_oIssULEk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activelearnprimary.co.uk/login?c=0" TargetMode="External"/><Relationship Id="rId17" Type="http://schemas.openxmlformats.org/officeDocument/2006/relationships/hyperlink" Target="https://youtu.be/971iR4I5FBE" TargetMode="External"/><Relationship Id="rId25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s://youtu.be/spi77By9-iA" TargetMode="External"/><Relationship Id="rId20" Type="http://schemas.openxmlformats.org/officeDocument/2006/relationships/oleObject" Target="embeddings/oleObject1.bin"/><Relationship Id="rId29" Type="http://schemas.openxmlformats.org/officeDocument/2006/relationships/hyperlink" Target="https://www.youtube.com/watch?v=DgD6yCIO3pw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yeO5KFNtZU&amp;feature=youtu.be" TargetMode="External"/><Relationship Id="rId24" Type="http://schemas.openxmlformats.org/officeDocument/2006/relationships/hyperlink" Target="https://www.youtube.com/watch?v=7fE27v8n7Vw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pi77By9-i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7.png"/><Relationship Id="rId10" Type="http://schemas.openxmlformats.org/officeDocument/2006/relationships/hyperlink" Target="https://www.youtube.com/watch?v=efMHLkyb7ho" TargetMode="Externa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ctivelearnprimary.co.uk/login?c=0" TargetMode="External"/><Relationship Id="rId14" Type="http://schemas.openxmlformats.org/officeDocument/2006/relationships/hyperlink" Target="https://www.activelearnprimary.co.uk/login?c=0" TargetMode="External"/><Relationship Id="rId22" Type="http://schemas.openxmlformats.org/officeDocument/2006/relationships/hyperlink" Target="https://www.activelearnprimary.co.uk/login?c=0" TargetMode="External"/><Relationship Id="rId27" Type="http://schemas.openxmlformats.org/officeDocument/2006/relationships/hyperlink" Target="https://www.activelearnprimary.co.uk/login?c=0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ome%20learning\learning%20from%20home%20grid%20LCE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learning from home grid LCEPS template</Template>
  <TotalTime>900</TotalTime>
  <Pages>4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Hodson</dc:creator>
  <cp:lastModifiedBy>HP</cp:lastModifiedBy>
  <cp:revision>12</cp:revision>
  <dcterms:created xsi:type="dcterms:W3CDTF">2021-01-10T18:04:00Z</dcterms:created>
  <dcterms:modified xsi:type="dcterms:W3CDTF">2021-01-16T06:02:00Z</dcterms:modified>
</cp:coreProperties>
</file>